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616"/>
        <w:tblW w:w="105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55"/>
        <w:gridCol w:w="904"/>
        <w:gridCol w:w="186"/>
        <w:gridCol w:w="12"/>
        <w:gridCol w:w="83"/>
        <w:gridCol w:w="991"/>
        <w:gridCol w:w="1086"/>
        <w:gridCol w:w="669"/>
        <w:gridCol w:w="60"/>
        <w:gridCol w:w="290"/>
        <w:gridCol w:w="1167"/>
        <w:gridCol w:w="1227"/>
        <w:gridCol w:w="27"/>
        <w:gridCol w:w="32"/>
        <w:gridCol w:w="878"/>
        <w:gridCol w:w="1763"/>
      </w:tblGrid>
      <w:tr w:rsidR="006C4AD5" w14:paraId="79FDC1E6" w14:textId="77777777" w:rsidTr="00311AF4">
        <w:trPr>
          <w:cantSplit/>
          <w:trHeight w:val="955"/>
        </w:trPr>
        <w:tc>
          <w:tcPr>
            <w:tcW w:w="10530" w:type="dxa"/>
            <w:gridSpan w:val="16"/>
            <w:tcBorders>
              <w:top w:val="nil"/>
              <w:left w:val="nil"/>
              <w:bottom w:val="nil"/>
              <w:right w:val="nil"/>
            </w:tcBorders>
          </w:tcPr>
          <w:p w14:paraId="42E8D9F1" w14:textId="77777777" w:rsidR="006C4AD5" w:rsidRDefault="00817E65" w:rsidP="006C4AD5">
            <w:pPr>
              <w:pStyle w:val="BodyText"/>
              <w:ind w:left="-268" w:firstLine="90"/>
              <w:jc w:val="center"/>
              <w:rPr>
                <w:rFonts w:cs="Arial"/>
                <w:color w:val="000000"/>
                <w:sz w:val="18"/>
                <w:szCs w:val="18"/>
              </w:rPr>
            </w:pPr>
            <w:r>
              <w:rPr>
                <w:rFonts w:ascii="Trajan" w:hAnsi="Trajan" w:cs="Arial"/>
                <w:b/>
                <w:noProof/>
                <w:sz w:val="16"/>
                <w:szCs w:val="16"/>
                <w:lang w:val="en-AU" w:eastAsia="en-AU"/>
              </w:rPr>
              <w:pict w14:anchorId="443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EADER3" style="width:5in;height:57pt;visibility:visible">
                  <v:imagedata r:id="rId7" o:title="HEADER3"/>
                </v:shape>
              </w:pict>
            </w:r>
          </w:p>
        </w:tc>
      </w:tr>
      <w:tr w:rsidR="00E64441" w14:paraId="680EC243" w14:textId="77777777" w:rsidTr="00311AF4">
        <w:trPr>
          <w:cantSplit/>
          <w:trHeight w:val="356"/>
        </w:trPr>
        <w:tc>
          <w:tcPr>
            <w:tcW w:w="2245" w:type="dxa"/>
            <w:gridSpan w:val="3"/>
            <w:tcBorders>
              <w:top w:val="nil"/>
              <w:left w:val="nil"/>
              <w:bottom w:val="single" w:sz="12" w:space="0" w:color="auto"/>
              <w:right w:val="nil"/>
            </w:tcBorders>
          </w:tcPr>
          <w:p w14:paraId="17047C1C" w14:textId="77777777" w:rsidR="00E64441" w:rsidRDefault="00E64441" w:rsidP="00913115">
            <w:pPr>
              <w:rPr>
                <w:rFonts w:cs="Arial"/>
                <w:color w:val="000000"/>
                <w:sz w:val="18"/>
                <w:szCs w:val="18"/>
              </w:rPr>
            </w:pPr>
          </w:p>
        </w:tc>
        <w:tc>
          <w:tcPr>
            <w:tcW w:w="5644" w:type="dxa"/>
            <w:gridSpan w:val="11"/>
            <w:tcBorders>
              <w:top w:val="nil"/>
              <w:left w:val="nil"/>
              <w:bottom w:val="single" w:sz="12" w:space="0" w:color="auto"/>
              <w:right w:val="nil"/>
            </w:tcBorders>
          </w:tcPr>
          <w:p w14:paraId="2219F2D9" w14:textId="77777777" w:rsidR="00FA63EC" w:rsidRDefault="00FA63EC" w:rsidP="00913115">
            <w:pPr>
              <w:pStyle w:val="Heading1"/>
              <w:rPr>
                <w:rFonts w:ascii="Adobe Garamond Pro Bold" w:hAnsi="Adobe Garamond Pro Bold"/>
              </w:rPr>
            </w:pPr>
          </w:p>
          <w:p w14:paraId="58863CE8" w14:textId="77777777" w:rsidR="00E64441" w:rsidRPr="00CE3970" w:rsidRDefault="009C191B" w:rsidP="00913115">
            <w:pPr>
              <w:pStyle w:val="Heading1"/>
              <w:rPr>
                <w:rFonts w:ascii="Adobe Garamond Pro Bold" w:hAnsi="Adobe Garamond Pro Bold"/>
              </w:rPr>
            </w:pPr>
            <w:r w:rsidRPr="00CE3970">
              <w:rPr>
                <w:rFonts w:ascii="Adobe Garamond Pro Bold" w:hAnsi="Adobe Garamond Pro Bold"/>
              </w:rPr>
              <w:t xml:space="preserve">Report </w:t>
            </w:r>
            <w:r w:rsidR="003324FF" w:rsidRPr="00CE3970">
              <w:rPr>
                <w:rFonts w:ascii="Adobe Garamond Pro Bold" w:hAnsi="Adobe Garamond Pro Bold"/>
              </w:rPr>
              <w:t>of a Shipping Casualty</w:t>
            </w:r>
          </w:p>
          <w:p w14:paraId="30DB7476" w14:textId="77777777" w:rsidR="00E64441" w:rsidRDefault="00350D70" w:rsidP="00D67BA4">
            <w:pPr>
              <w:jc w:val="center"/>
              <w:rPr>
                <w:rFonts w:ascii="Adobe Garamond Pro Bold" w:hAnsi="Adobe Garamond Pro Bold"/>
                <w:b/>
              </w:rPr>
            </w:pPr>
            <w:r w:rsidRPr="00CE3970">
              <w:rPr>
                <w:rFonts w:ascii="Adobe Garamond Pro Bold" w:hAnsi="Adobe Garamond Pro Bold"/>
                <w:b/>
              </w:rPr>
              <w:t xml:space="preserve">(Form </w:t>
            </w:r>
            <w:r w:rsidR="003324FF" w:rsidRPr="00CE3970">
              <w:rPr>
                <w:rFonts w:ascii="Adobe Garamond Pro Bold" w:hAnsi="Adobe Garamond Pro Bold"/>
                <w:b/>
              </w:rPr>
              <w:t>N</w:t>
            </w:r>
            <w:r w:rsidR="00E02728" w:rsidRPr="00CE3970">
              <w:rPr>
                <w:rFonts w:ascii="Adobe Garamond Pro Bold" w:hAnsi="Adobe Garamond Pro Bold"/>
                <w:b/>
              </w:rPr>
              <w:t>MA-</w:t>
            </w:r>
            <w:r w:rsidR="00CE3970">
              <w:rPr>
                <w:rFonts w:ascii="Adobe Garamond Pro Bold" w:hAnsi="Adobe Garamond Pro Bold"/>
                <w:b/>
              </w:rPr>
              <w:t>1</w:t>
            </w:r>
            <w:r w:rsidR="00D67BA4">
              <w:rPr>
                <w:rFonts w:ascii="Adobe Garamond Pro Bold" w:hAnsi="Adobe Garamond Pro Bold"/>
                <w:b/>
              </w:rPr>
              <w:t>6</w:t>
            </w:r>
            <w:r w:rsidR="0089370E">
              <w:rPr>
                <w:rFonts w:ascii="Adobe Garamond Pro Bold" w:hAnsi="Adobe Garamond Pro Bold"/>
                <w:b/>
              </w:rPr>
              <w:t>_</w:t>
            </w:r>
            <w:r w:rsidR="003324FF" w:rsidRPr="00CE3970">
              <w:rPr>
                <w:rFonts w:ascii="Adobe Garamond Pro Bold" w:hAnsi="Adobe Garamond Pro Bold"/>
                <w:b/>
              </w:rPr>
              <w:t>RC</w:t>
            </w:r>
            <w:r w:rsidR="0089370E">
              <w:rPr>
                <w:rFonts w:ascii="Adobe Garamond Pro Bold" w:hAnsi="Adobe Garamond Pro Bold"/>
                <w:b/>
              </w:rPr>
              <w:t>.</w:t>
            </w:r>
            <w:proofErr w:type="gramStart"/>
            <w:r w:rsidR="0089370E">
              <w:rPr>
                <w:rFonts w:ascii="Adobe Garamond Pro Bold" w:hAnsi="Adobe Garamond Pro Bold"/>
                <w:b/>
              </w:rPr>
              <w:t>2018.Rev.</w:t>
            </w:r>
            <w:proofErr w:type="gramEnd"/>
            <w:r w:rsidR="0089370E">
              <w:rPr>
                <w:rFonts w:ascii="Adobe Garamond Pro Bold" w:hAnsi="Adobe Garamond Pro Bold"/>
                <w:b/>
              </w:rPr>
              <w:t>0</w:t>
            </w:r>
            <w:r w:rsidR="000D7B2D" w:rsidRPr="00CE3970">
              <w:rPr>
                <w:rFonts w:ascii="Adobe Garamond Pro Bold" w:hAnsi="Adobe Garamond Pro Bold"/>
                <w:b/>
              </w:rPr>
              <w:t>)</w:t>
            </w:r>
          </w:p>
          <w:p w14:paraId="6E0FA716" w14:textId="77777777" w:rsidR="00FA63EC" w:rsidRPr="003324FF" w:rsidRDefault="00FA63EC" w:rsidP="00D67BA4">
            <w:pPr>
              <w:jc w:val="center"/>
              <w:rPr>
                <w:b/>
              </w:rPr>
            </w:pPr>
          </w:p>
        </w:tc>
        <w:tc>
          <w:tcPr>
            <w:tcW w:w="2641" w:type="dxa"/>
            <w:gridSpan w:val="2"/>
            <w:tcBorders>
              <w:top w:val="nil"/>
              <w:left w:val="nil"/>
              <w:bottom w:val="single" w:sz="12" w:space="0" w:color="auto"/>
              <w:right w:val="nil"/>
            </w:tcBorders>
            <w:vAlign w:val="center"/>
          </w:tcPr>
          <w:p w14:paraId="6989D71F" w14:textId="77777777" w:rsidR="00E64441" w:rsidRDefault="00E64441" w:rsidP="0019461A">
            <w:pPr>
              <w:pStyle w:val="BodyText"/>
              <w:rPr>
                <w:rFonts w:cs="Arial"/>
                <w:color w:val="000000"/>
                <w:sz w:val="18"/>
                <w:szCs w:val="18"/>
              </w:rPr>
            </w:pPr>
          </w:p>
        </w:tc>
      </w:tr>
      <w:tr w:rsidR="00E64441" w:rsidRPr="00CE3970" w14:paraId="2FE472AF" w14:textId="77777777" w:rsidTr="00311AF4">
        <w:trPr>
          <w:cantSplit/>
          <w:trHeight w:val="96"/>
        </w:trPr>
        <w:tc>
          <w:tcPr>
            <w:tcW w:w="10530" w:type="dxa"/>
            <w:gridSpan w:val="16"/>
            <w:tcBorders>
              <w:top w:val="single" w:sz="12" w:space="0" w:color="auto"/>
              <w:left w:val="single" w:sz="12" w:space="0" w:color="auto"/>
              <w:bottom w:val="single" w:sz="4" w:space="0" w:color="auto"/>
              <w:right w:val="single" w:sz="12" w:space="0" w:color="auto"/>
            </w:tcBorders>
            <w:shd w:val="clear" w:color="auto" w:fill="B8CCE4"/>
          </w:tcPr>
          <w:p w14:paraId="193F63CD" w14:textId="77777777" w:rsidR="00E64441" w:rsidRPr="00CE3970" w:rsidRDefault="000D7B2D" w:rsidP="00913115">
            <w:pPr>
              <w:pStyle w:val="BodyText"/>
              <w:jc w:val="center"/>
              <w:rPr>
                <w:rFonts w:ascii="Adobe Ming Std L" w:eastAsia="Adobe Ming Std L" w:hAnsi="Adobe Ming Std L" w:cs="Arial"/>
                <w:b/>
                <w:sz w:val="18"/>
                <w:szCs w:val="18"/>
              </w:rPr>
            </w:pPr>
            <w:r w:rsidRPr="00CE3970">
              <w:rPr>
                <w:rFonts w:ascii="Adobe Ming Std L" w:eastAsia="Adobe Ming Std L" w:hAnsi="Adobe Ming Std L" w:cs="Arial"/>
                <w:b/>
                <w:sz w:val="18"/>
                <w:szCs w:val="18"/>
              </w:rPr>
              <w:t>Instructions:</w:t>
            </w:r>
          </w:p>
        </w:tc>
      </w:tr>
      <w:tr w:rsidR="000D7B2D" w:rsidRPr="00CE3970" w14:paraId="0FD988F2" w14:textId="77777777" w:rsidTr="00311AF4">
        <w:trPr>
          <w:cantSplit/>
          <w:trHeight w:val="842"/>
        </w:trPr>
        <w:tc>
          <w:tcPr>
            <w:tcW w:w="5436" w:type="dxa"/>
            <w:gridSpan w:val="10"/>
            <w:tcBorders>
              <w:top w:val="single" w:sz="4" w:space="0" w:color="auto"/>
              <w:left w:val="single" w:sz="12" w:space="0" w:color="auto"/>
              <w:bottom w:val="single" w:sz="12" w:space="0" w:color="auto"/>
              <w:right w:val="single" w:sz="4" w:space="0" w:color="auto"/>
            </w:tcBorders>
          </w:tcPr>
          <w:p w14:paraId="6A107ACA" w14:textId="77777777" w:rsidR="000D7B2D" w:rsidRPr="00DD3DEB" w:rsidRDefault="000D7B2D" w:rsidP="000D7B2D">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sz w:val="18"/>
                <w:szCs w:val="18"/>
              </w:rPr>
              <w:t>An original of this form shall be submitted to the Flag State as soon as possible after the occurrence of the incident.</w:t>
            </w:r>
          </w:p>
          <w:p w14:paraId="154381B6" w14:textId="77777777" w:rsidR="000B6344" w:rsidRPr="00DD3DEB" w:rsidRDefault="000D7B2D" w:rsidP="000B6344">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sz w:val="18"/>
                <w:szCs w:val="18"/>
              </w:rPr>
              <w:t>This form must be completed in full. Entries not relating to the case should be filled as N/A.</w:t>
            </w:r>
          </w:p>
          <w:p w14:paraId="59D3CCED" w14:textId="77777777" w:rsidR="00350D70" w:rsidRPr="00DD3DEB" w:rsidRDefault="000B6344" w:rsidP="000D7B2D">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sz w:val="18"/>
                <w:szCs w:val="18"/>
              </w:rPr>
              <w:t>It is important to include as much details as possible and additional sheets of paper may be attached to include sketches</w:t>
            </w:r>
            <w:r w:rsidRPr="00CE3970">
              <w:rPr>
                <w:rFonts w:ascii="Adobe Ming Std L" w:eastAsia="Adobe Ming Std L" w:hAnsi="Adobe Ming Std L" w:cs="Arial"/>
                <w:sz w:val="18"/>
                <w:szCs w:val="18"/>
              </w:rPr>
              <w:t xml:space="preserve">, statements, charts used at the time with ship’s track data, records from: course recorder, movement books, bell book, engine-room data logger, VDR, AIS and other equipment. </w:t>
            </w:r>
          </w:p>
        </w:tc>
        <w:tc>
          <w:tcPr>
            <w:tcW w:w="5094" w:type="dxa"/>
            <w:gridSpan w:val="6"/>
            <w:tcBorders>
              <w:top w:val="single" w:sz="4" w:space="0" w:color="auto"/>
              <w:left w:val="single" w:sz="4" w:space="0" w:color="auto"/>
              <w:bottom w:val="single" w:sz="12" w:space="0" w:color="auto"/>
              <w:right w:val="single" w:sz="12" w:space="0" w:color="auto"/>
            </w:tcBorders>
          </w:tcPr>
          <w:p w14:paraId="2D698793" w14:textId="77777777" w:rsidR="000D7B2D" w:rsidRPr="00DD3DEB" w:rsidRDefault="000B6344" w:rsidP="000D7B2D">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cs="Arial"/>
                <w:sz w:val="18"/>
                <w:szCs w:val="18"/>
              </w:rPr>
              <w:t>Copies of ISM procedures, checklists relevant to the incident in the report. Any documents/reports, which can assist in the investigation, should also be included.</w:t>
            </w:r>
          </w:p>
          <w:p w14:paraId="4482E652" w14:textId="77777777" w:rsidR="000D7B2D" w:rsidRPr="00DD3DEB" w:rsidRDefault="000D7B2D" w:rsidP="00DD3DEB">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cs="Arial"/>
                <w:sz w:val="18"/>
                <w:szCs w:val="18"/>
              </w:rPr>
              <w:t>Crew list should be submitted together with this form.  Attach</w:t>
            </w:r>
            <w:r w:rsidR="00350D70" w:rsidRPr="00CE3970">
              <w:rPr>
                <w:rFonts w:ascii="Adobe Ming Std L" w:eastAsia="Adobe Ming Std L" w:hAnsi="Adobe Ming Std L" w:cs="Arial"/>
                <w:sz w:val="18"/>
                <w:szCs w:val="18"/>
              </w:rPr>
              <w:t xml:space="preserve"> </w:t>
            </w:r>
            <w:r w:rsidRPr="00CE3970">
              <w:rPr>
                <w:rFonts w:ascii="Adobe Ming Std L" w:eastAsia="Adobe Ming Std L" w:hAnsi="Adobe Ming Std L" w:cs="Arial"/>
                <w:sz w:val="18"/>
                <w:szCs w:val="18"/>
              </w:rPr>
              <w:t>Form</w:t>
            </w:r>
            <w:r w:rsidR="008E4626">
              <w:rPr>
                <w:rFonts w:ascii="Adobe Ming Std L" w:eastAsia="Adobe Ming Std L" w:hAnsi="Adobe Ming Std L" w:cs="Arial"/>
                <w:sz w:val="18"/>
                <w:szCs w:val="18"/>
              </w:rPr>
              <w:t xml:space="preserve"> NMA-1</w:t>
            </w:r>
            <w:r w:rsidR="00F65910">
              <w:rPr>
                <w:rFonts w:ascii="Adobe Ming Std L" w:eastAsia="Adobe Ming Std L" w:hAnsi="Adobe Ming Std L" w:cs="Arial"/>
                <w:sz w:val="18"/>
                <w:szCs w:val="18"/>
              </w:rPr>
              <w:t>5</w:t>
            </w:r>
            <w:r w:rsidR="008E4626">
              <w:rPr>
                <w:rFonts w:ascii="Adobe Ming Std L" w:eastAsia="Adobe Ming Std L" w:hAnsi="Adobe Ming Std L" w:cs="Arial"/>
                <w:sz w:val="18"/>
                <w:szCs w:val="18"/>
              </w:rPr>
              <w:t>_</w:t>
            </w:r>
            <w:r w:rsidRPr="00CE3970">
              <w:rPr>
                <w:rFonts w:ascii="Adobe Ming Std L" w:eastAsia="Adobe Ming Std L" w:hAnsi="Adobe Ming Std L" w:cs="Arial"/>
                <w:sz w:val="18"/>
                <w:szCs w:val="18"/>
              </w:rPr>
              <w:t xml:space="preserve">PI for each person injured or killed as a result of the </w:t>
            </w:r>
            <w:r w:rsidR="00350D70" w:rsidRPr="00CE3970">
              <w:rPr>
                <w:rFonts w:ascii="Adobe Ming Std L" w:eastAsia="Adobe Ming Std L" w:hAnsi="Adobe Ming Std L" w:cs="Arial"/>
                <w:sz w:val="18"/>
                <w:szCs w:val="18"/>
              </w:rPr>
              <w:t>casualty</w:t>
            </w:r>
            <w:r w:rsidRPr="00CE3970">
              <w:rPr>
                <w:rFonts w:ascii="Adobe Ming Std L" w:eastAsia="Adobe Ming Std L" w:hAnsi="Adobe Ming Std L" w:cs="Arial"/>
                <w:sz w:val="18"/>
                <w:szCs w:val="18"/>
              </w:rPr>
              <w:t xml:space="preserve"> reported herein.</w:t>
            </w:r>
          </w:p>
          <w:p w14:paraId="6CCAC269" w14:textId="77777777" w:rsidR="000B6344" w:rsidRPr="00CE3970" w:rsidRDefault="00FC2131" w:rsidP="000B6344">
            <w:pPr>
              <w:numPr>
                <w:ilvl w:val="0"/>
                <w:numId w:val="7"/>
              </w:numPr>
              <w:autoSpaceDE w:val="0"/>
              <w:autoSpaceDN w:val="0"/>
              <w:adjustRightInd w:val="0"/>
              <w:jc w:val="both"/>
              <w:rPr>
                <w:rFonts w:ascii="Adobe Ming Std L" w:eastAsia="Adobe Ming Std L" w:hAnsi="Adobe Ming Std L" w:cs="Arial"/>
                <w:sz w:val="18"/>
                <w:szCs w:val="18"/>
                <w:lang w:val="en-SG" w:eastAsia="en-SG"/>
              </w:rPr>
            </w:pPr>
            <w:r w:rsidRPr="00CE3970">
              <w:rPr>
                <w:rFonts w:ascii="Adobe Ming Std L" w:eastAsia="Adobe Ming Std L" w:hAnsi="Adobe Ming Std L"/>
                <w:sz w:val="18"/>
                <w:szCs w:val="18"/>
              </w:rPr>
              <w:t>Pages 1 to</w:t>
            </w:r>
            <w:r w:rsidR="00FC0A77" w:rsidRPr="00CE3970">
              <w:rPr>
                <w:rFonts w:ascii="Adobe Ming Std L" w:eastAsia="Adobe Ming Std L" w:hAnsi="Adobe Ming Std L"/>
                <w:sz w:val="18"/>
                <w:szCs w:val="18"/>
              </w:rPr>
              <w:t xml:space="preserve"> </w:t>
            </w:r>
            <w:r w:rsidRPr="00CE3970">
              <w:rPr>
                <w:rFonts w:ascii="Adobe Ming Std L" w:eastAsia="Adobe Ming Std L" w:hAnsi="Adobe Ming Std L"/>
                <w:sz w:val="18"/>
                <w:szCs w:val="18"/>
              </w:rPr>
              <w:t>3</w:t>
            </w:r>
            <w:r w:rsidR="00FC0A77" w:rsidRPr="00CE3970">
              <w:rPr>
                <w:rFonts w:ascii="Adobe Ming Std L" w:eastAsia="Adobe Ming Std L" w:hAnsi="Adobe Ming Std L"/>
                <w:sz w:val="18"/>
                <w:szCs w:val="18"/>
              </w:rPr>
              <w:t xml:space="preserve"> s</w:t>
            </w:r>
            <w:r w:rsidR="000B6344" w:rsidRPr="00CE3970">
              <w:rPr>
                <w:rFonts w:ascii="Adobe Ming Std L" w:eastAsia="Adobe Ming Std L" w:hAnsi="Adobe Ming Std L"/>
                <w:sz w:val="18"/>
                <w:szCs w:val="18"/>
              </w:rPr>
              <w:t xml:space="preserve">hould be completed </w:t>
            </w:r>
            <w:r w:rsidR="00FC0A77" w:rsidRPr="00CE3970">
              <w:rPr>
                <w:rFonts w:ascii="Adobe Ming Std L" w:eastAsia="Adobe Ming Std L" w:hAnsi="Adobe Ming Std L"/>
                <w:sz w:val="18"/>
                <w:szCs w:val="18"/>
              </w:rPr>
              <w:t xml:space="preserve">and submitted </w:t>
            </w:r>
            <w:r w:rsidR="000B6344" w:rsidRPr="00CE3970">
              <w:rPr>
                <w:rFonts w:ascii="Adobe Ming Std L" w:eastAsia="Adobe Ming Std L" w:hAnsi="Adobe Ming Std L"/>
                <w:sz w:val="18"/>
                <w:szCs w:val="18"/>
              </w:rPr>
              <w:t>by the Master or supervisor, or if neither is available, by the owner or his duly authorized agent.</w:t>
            </w:r>
          </w:p>
          <w:p w14:paraId="39912231" w14:textId="77777777" w:rsidR="000B6344" w:rsidRPr="00CE3970" w:rsidRDefault="000B6344" w:rsidP="00913115">
            <w:pPr>
              <w:pStyle w:val="BodyText"/>
              <w:ind w:left="360"/>
              <w:rPr>
                <w:rFonts w:ascii="Adobe Ming Std L" w:eastAsia="Adobe Ming Std L" w:hAnsi="Adobe Ming Std L" w:cs="Arial"/>
                <w:sz w:val="18"/>
                <w:szCs w:val="18"/>
              </w:rPr>
            </w:pPr>
          </w:p>
        </w:tc>
      </w:tr>
      <w:tr w:rsidR="00DA11DF" w:rsidRPr="00CE3970" w14:paraId="45306093" w14:textId="77777777" w:rsidTr="00311AF4">
        <w:trPr>
          <w:trHeight w:val="189"/>
        </w:trPr>
        <w:tc>
          <w:tcPr>
            <w:tcW w:w="10530" w:type="dxa"/>
            <w:gridSpan w:val="16"/>
            <w:tcBorders>
              <w:top w:val="single" w:sz="12" w:space="0" w:color="auto"/>
              <w:left w:val="single" w:sz="12" w:space="0" w:color="auto"/>
              <w:bottom w:val="single" w:sz="4" w:space="0" w:color="auto"/>
              <w:right w:val="single" w:sz="12" w:space="0" w:color="auto"/>
            </w:tcBorders>
            <w:shd w:val="clear" w:color="auto" w:fill="B8CCE4"/>
          </w:tcPr>
          <w:p w14:paraId="276768E8" w14:textId="77777777" w:rsidR="00DA11DF" w:rsidRPr="00CE3970" w:rsidRDefault="00DA11DF" w:rsidP="00251F43">
            <w:pPr>
              <w:jc w:val="center"/>
              <w:rPr>
                <w:rFonts w:ascii="Adobe Ming Std L" w:eastAsia="Adobe Ming Std L" w:hAnsi="Adobe Ming Std L" w:cs="Arial"/>
                <w:sz w:val="18"/>
                <w:szCs w:val="18"/>
              </w:rPr>
            </w:pPr>
            <w:r w:rsidRPr="00CE3970">
              <w:rPr>
                <w:rFonts w:ascii="Adobe Ming Std L" w:eastAsia="Adobe Ming Std L" w:hAnsi="Adobe Ming Std L" w:cs="Arial"/>
                <w:b/>
                <w:bCs/>
                <w:sz w:val="18"/>
                <w:szCs w:val="18"/>
              </w:rPr>
              <w:t>1. VESSEL PARTICULARS</w:t>
            </w:r>
          </w:p>
        </w:tc>
      </w:tr>
      <w:tr w:rsidR="00DA11DF" w:rsidRPr="00CE3970" w14:paraId="5104FA02" w14:textId="77777777" w:rsidTr="00311AF4">
        <w:trPr>
          <w:trHeight w:val="431"/>
        </w:trPr>
        <w:tc>
          <w:tcPr>
            <w:tcW w:w="3331" w:type="dxa"/>
            <w:gridSpan w:val="6"/>
            <w:tcBorders>
              <w:top w:val="single" w:sz="4" w:space="0" w:color="auto"/>
              <w:left w:val="single" w:sz="12" w:space="0" w:color="auto"/>
              <w:bottom w:val="single" w:sz="4" w:space="0" w:color="auto"/>
            </w:tcBorders>
          </w:tcPr>
          <w:p w14:paraId="6BF5CE80" w14:textId="77777777" w:rsidR="00DA11DF" w:rsidRPr="00CE3970" w:rsidRDefault="00DA11DF" w:rsidP="00DA11DF">
            <w:pPr>
              <w:rPr>
                <w:rFonts w:ascii="Adobe Ming Std L" w:eastAsia="Adobe Ming Std L" w:hAnsi="Adobe Ming Std L" w:cs="Arial"/>
                <w:sz w:val="18"/>
                <w:szCs w:val="18"/>
              </w:rPr>
            </w:pPr>
            <w:r w:rsidRPr="00CE3970">
              <w:rPr>
                <w:rFonts w:ascii="Adobe Ming Std L" w:eastAsia="Adobe Ming Std L" w:hAnsi="Adobe Ming Std L" w:cs="Arial"/>
                <w:sz w:val="18"/>
                <w:szCs w:val="18"/>
              </w:rPr>
              <w:t>Vessel Name</w:t>
            </w:r>
          </w:p>
          <w:p w14:paraId="5000024E" w14:textId="77777777" w:rsidR="00DA11DF" w:rsidRPr="00DD3DEB" w:rsidRDefault="00DA11DF" w:rsidP="00251F43">
            <w:pPr>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3272" w:type="dxa"/>
            <w:gridSpan w:val="5"/>
            <w:tcBorders>
              <w:top w:val="single" w:sz="4" w:space="0" w:color="auto"/>
              <w:bottom w:val="single" w:sz="4" w:space="0" w:color="auto"/>
            </w:tcBorders>
          </w:tcPr>
          <w:p w14:paraId="2B654347" w14:textId="77777777" w:rsidR="00DA11DF" w:rsidRPr="00CE3970" w:rsidRDefault="00DA11DF"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Official Number</w:t>
            </w:r>
          </w:p>
          <w:p w14:paraId="66D2C592" w14:textId="77777777" w:rsidR="00DA11DF" w:rsidRPr="00CE3970" w:rsidRDefault="00DA11DF" w:rsidP="00251F43">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3927" w:type="dxa"/>
            <w:gridSpan w:val="5"/>
            <w:tcBorders>
              <w:top w:val="single" w:sz="4" w:space="0" w:color="auto"/>
              <w:bottom w:val="single" w:sz="4" w:space="0" w:color="auto"/>
              <w:right w:val="single" w:sz="12" w:space="0" w:color="auto"/>
            </w:tcBorders>
          </w:tcPr>
          <w:p w14:paraId="3EF25685" w14:textId="77777777" w:rsidR="00DA11DF" w:rsidRPr="00CE3970" w:rsidRDefault="00DA11DF"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Type of Vessel</w:t>
            </w:r>
          </w:p>
          <w:p w14:paraId="71EDF60B" w14:textId="77777777" w:rsidR="00DA11DF" w:rsidRPr="00CE3970" w:rsidRDefault="00DA11DF" w:rsidP="00251F43">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FC0A77" w:rsidRPr="00CE3970" w14:paraId="6AE62559" w14:textId="77777777" w:rsidTr="00311AF4">
        <w:trPr>
          <w:trHeight w:val="431"/>
        </w:trPr>
        <w:tc>
          <w:tcPr>
            <w:tcW w:w="3331" w:type="dxa"/>
            <w:gridSpan w:val="6"/>
            <w:tcBorders>
              <w:top w:val="single" w:sz="4" w:space="0" w:color="auto"/>
              <w:left w:val="single" w:sz="12" w:space="0" w:color="auto"/>
              <w:bottom w:val="single" w:sz="4" w:space="0" w:color="auto"/>
            </w:tcBorders>
          </w:tcPr>
          <w:p w14:paraId="46F7FBDD" w14:textId="77777777" w:rsidR="00FC0A77" w:rsidRPr="00CE3970" w:rsidRDefault="00FC0A77" w:rsidP="00DA11DF">
            <w:pPr>
              <w:rPr>
                <w:rFonts w:ascii="Adobe Ming Std L" w:eastAsia="Adobe Ming Std L" w:hAnsi="Adobe Ming Std L" w:cs="Arial"/>
                <w:sz w:val="18"/>
                <w:szCs w:val="18"/>
              </w:rPr>
            </w:pPr>
            <w:r w:rsidRPr="00CE3970">
              <w:rPr>
                <w:rFonts w:ascii="Adobe Ming Std L" w:eastAsia="Adobe Ming Std L" w:hAnsi="Adobe Ming Std L" w:cs="Arial"/>
                <w:sz w:val="18"/>
                <w:szCs w:val="18"/>
              </w:rPr>
              <w:t>Year Built</w:t>
            </w:r>
          </w:p>
          <w:p w14:paraId="32861EA9" w14:textId="77777777" w:rsidR="00FC0A77" w:rsidRPr="00CE3970" w:rsidRDefault="00FC0A77" w:rsidP="00DA11DF">
            <w:pPr>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3272" w:type="dxa"/>
            <w:gridSpan w:val="5"/>
            <w:tcBorders>
              <w:top w:val="single" w:sz="4" w:space="0" w:color="auto"/>
              <w:bottom w:val="single" w:sz="4" w:space="0" w:color="auto"/>
            </w:tcBorders>
          </w:tcPr>
          <w:p w14:paraId="5E52F6E9"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Gross Tonnage</w:t>
            </w:r>
          </w:p>
          <w:p w14:paraId="2FD7275B"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3927" w:type="dxa"/>
            <w:gridSpan w:val="5"/>
            <w:tcBorders>
              <w:top w:val="single" w:sz="4" w:space="0" w:color="auto"/>
              <w:bottom w:val="single" w:sz="4" w:space="0" w:color="auto"/>
              <w:right w:val="single" w:sz="12" w:space="0" w:color="auto"/>
            </w:tcBorders>
          </w:tcPr>
          <w:p w14:paraId="6C0D984F"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Net Tonnage</w:t>
            </w:r>
          </w:p>
          <w:p w14:paraId="60990F20"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r>
      <w:tr w:rsidR="00FC0A77" w:rsidRPr="00CE3970" w14:paraId="5187937C" w14:textId="77777777" w:rsidTr="00311AF4">
        <w:trPr>
          <w:trHeight w:val="431"/>
        </w:trPr>
        <w:tc>
          <w:tcPr>
            <w:tcW w:w="3331" w:type="dxa"/>
            <w:gridSpan w:val="6"/>
            <w:tcBorders>
              <w:top w:val="single" w:sz="4" w:space="0" w:color="auto"/>
              <w:left w:val="single" w:sz="12" w:space="0" w:color="auto"/>
              <w:bottom w:val="single" w:sz="4" w:space="0" w:color="auto"/>
            </w:tcBorders>
          </w:tcPr>
          <w:p w14:paraId="1A33C8A9" w14:textId="77777777" w:rsidR="00FC0A77" w:rsidRPr="00CE3970" w:rsidRDefault="00FC0A77" w:rsidP="00DA11DF">
            <w:pPr>
              <w:rPr>
                <w:rFonts w:ascii="Adobe Ming Std L" w:eastAsia="Adobe Ming Std L" w:hAnsi="Adobe Ming Std L" w:cs="Arial"/>
                <w:sz w:val="18"/>
                <w:szCs w:val="18"/>
              </w:rPr>
            </w:pPr>
            <w:r w:rsidRPr="00CE3970">
              <w:rPr>
                <w:rFonts w:ascii="Adobe Ming Std L" w:eastAsia="Adobe Ming Std L" w:hAnsi="Adobe Ming Std L" w:cs="Arial"/>
                <w:sz w:val="18"/>
                <w:szCs w:val="18"/>
              </w:rPr>
              <w:t>Propulsion (e.g. Steam Turbine, Turbo-Electric, Diesel, Diesel-Electric etc.)</w:t>
            </w:r>
          </w:p>
          <w:p w14:paraId="4FA5C2A7" w14:textId="77777777" w:rsidR="00FC0A77" w:rsidRPr="00CE3970" w:rsidRDefault="00FC0A77" w:rsidP="00DA11DF">
            <w:pPr>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7199" w:type="dxa"/>
            <w:gridSpan w:val="10"/>
            <w:tcBorders>
              <w:top w:val="single" w:sz="4" w:space="0" w:color="auto"/>
              <w:bottom w:val="single" w:sz="4" w:space="0" w:color="auto"/>
              <w:right w:val="single" w:sz="12" w:space="0" w:color="auto"/>
            </w:tcBorders>
          </w:tcPr>
          <w:p w14:paraId="2529508B"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Place Built</w:t>
            </w:r>
          </w:p>
          <w:p w14:paraId="3D03B019" w14:textId="77777777" w:rsidR="00FC0A77" w:rsidRPr="00CE3970" w:rsidRDefault="00FC0A77" w:rsidP="00B4383B">
            <w:pPr>
              <w:rPr>
                <w:rFonts w:ascii="Adobe Ming Std L" w:eastAsia="Adobe Ming Std L" w:hAnsi="Adobe Ming Std L" w:cs="Arial"/>
                <w:color w:val="000000"/>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r>
      <w:tr w:rsidR="00DA11DF" w:rsidRPr="00CE3970" w14:paraId="0C5774CE" w14:textId="77777777" w:rsidTr="00311AF4">
        <w:trPr>
          <w:trHeight w:val="468"/>
        </w:trPr>
        <w:tc>
          <w:tcPr>
            <w:tcW w:w="10530" w:type="dxa"/>
            <w:gridSpan w:val="16"/>
            <w:tcBorders>
              <w:top w:val="single" w:sz="4" w:space="0" w:color="auto"/>
              <w:left w:val="single" w:sz="12" w:space="0" w:color="auto"/>
              <w:bottom w:val="single" w:sz="4" w:space="0" w:color="auto"/>
              <w:right w:val="single" w:sz="12" w:space="0" w:color="auto"/>
            </w:tcBorders>
          </w:tcPr>
          <w:p w14:paraId="5931E52C"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Name of Owner</w:t>
            </w:r>
          </w:p>
          <w:p w14:paraId="6A319CC1" w14:textId="77777777" w:rsidR="00DA11DF" w:rsidRPr="00CE3970" w:rsidRDefault="00DA11DF" w:rsidP="00251F43">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DA11DF" w:rsidRPr="00CE3970" w14:paraId="3E58FD12" w14:textId="77777777" w:rsidTr="00311AF4">
        <w:trPr>
          <w:trHeight w:val="468"/>
        </w:trPr>
        <w:tc>
          <w:tcPr>
            <w:tcW w:w="10530" w:type="dxa"/>
            <w:gridSpan w:val="16"/>
            <w:tcBorders>
              <w:top w:val="single" w:sz="4" w:space="0" w:color="auto"/>
              <w:left w:val="single" w:sz="12" w:space="0" w:color="auto"/>
              <w:bottom w:val="single" w:sz="4" w:space="0" w:color="auto"/>
              <w:right w:val="single" w:sz="12" w:space="0" w:color="auto"/>
            </w:tcBorders>
          </w:tcPr>
          <w:p w14:paraId="1228AA67"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Name of Shipmanager</w:t>
            </w:r>
          </w:p>
          <w:p w14:paraId="3D1DE14C"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DA11DF" w:rsidRPr="00CE3970" w14:paraId="0F82DB79" w14:textId="77777777" w:rsidTr="00311AF4">
        <w:trPr>
          <w:trHeight w:val="468"/>
        </w:trPr>
        <w:tc>
          <w:tcPr>
            <w:tcW w:w="2340" w:type="dxa"/>
            <w:gridSpan w:val="5"/>
            <w:tcBorders>
              <w:top w:val="single" w:sz="4" w:space="0" w:color="auto"/>
              <w:left w:val="single" w:sz="12" w:space="0" w:color="auto"/>
              <w:bottom w:val="single" w:sz="4" w:space="0" w:color="auto"/>
              <w:right w:val="single" w:sz="4" w:space="0" w:color="auto"/>
            </w:tcBorders>
          </w:tcPr>
          <w:p w14:paraId="76F17AEB"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Telephone</w:t>
            </w:r>
          </w:p>
          <w:p w14:paraId="29059257"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204"/>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Arial"/>
                <w:sz w:val="18"/>
                <w:szCs w:val="18"/>
              </w:rPr>
              <w:fldChar w:fldCharType="end"/>
            </w:r>
          </w:p>
        </w:tc>
        <w:tc>
          <w:tcPr>
            <w:tcW w:w="2746" w:type="dxa"/>
            <w:gridSpan w:val="3"/>
            <w:tcBorders>
              <w:top w:val="single" w:sz="4" w:space="0" w:color="auto"/>
              <w:left w:val="single" w:sz="4" w:space="0" w:color="auto"/>
              <w:bottom w:val="single" w:sz="4" w:space="0" w:color="auto"/>
              <w:right w:val="single" w:sz="4" w:space="0" w:color="auto"/>
            </w:tcBorders>
          </w:tcPr>
          <w:p w14:paraId="55CBEEF1"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Facsimile</w:t>
            </w:r>
          </w:p>
          <w:p w14:paraId="0B9A7D81" w14:textId="77777777" w:rsidR="00DA11DF" w:rsidRPr="00CE3970" w:rsidRDefault="00DA11DF" w:rsidP="00DD3DEB">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205"/>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Arial"/>
                <w:sz w:val="18"/>
                <w:szCs w:val="18"/>
              </w:rPr>
              <w:fldChar w:fldCharType="end"/>
            </w:r>
          </w:p>
        </w:tc>
        <w:tc>
          <w:tcPr>
            <w:tcW w:w="2744" w:type="dxa"/>
            <w:gridSpan w:val="4"/>
            <w:tcBorders>
              <w:top w:val="single" w:sz="4" w:space="0" w:color="auto"/>
              <w:left w:val="single" w:sz="4" w:space="0" w:color="auto"/>
              <w:bottom w:val="single" w:sz="4" w:space="0" w:color="auto"/>
              <w:right w:val="single" w:sz="4" w:space="0" w:color="auto"/>
            </w:tcBorders>
          </w:tcPr>
          <w:p w14:paraId="40CD6B32"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Mobile</w:t>
            </w:r>
          </w:p>
          <w:p w14:paraId="239632E2"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206"/>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Arial"/>
                <w:sz w:val="18"/>
                <w:szCs w:val="18"/>
              </w:rPr>
              <w:fldChar w:fldCharType="end"/>
            </w:r>
          </w:p>
        </w:tc>
        <w:tc>
          <w:tcPr>
            <w:tcW w:w="2700" w:type="dxa"/>
            <w:gridSpan w:val="4"/>
            <w:tcBorders>
              <w:top w:val="single" w:sz="4" w:space="0" w:color="auto"/>
              <w:left w:val="single" w:sz="4" w:space="0" w:color="auto"/>
              <w:bottom w:val="single" w:sz="4" w:space="0" w:color="auto"/>
              <w:right w:val="single" w:sz="12" w:space="0" w:color="auto"/>
            </w:tcBorders>
          </w:tcPr>
          <w:p w14:paraId="542ADA26"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Email</w:t>
            </w:r>
          </w:p>
          <w:p w14:paraId="0AFFB9AD" w14:textId="77777777" w:rsidR="00DA11DF" w:rsidRPr="00CE3970" w:rsidRDefault="00DA11DF"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207"/>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MS Gothic" w:hint="eastAsia"/>
                <w:noProof/>
                <w:sz w:val="18"/>
                <w:szCs w:val="18"/>
              </w:rPr>
              <w:t> </w:t>
            </w:r>
            <w:r w:rsidRPr="00CE3970">
              <w:rPr>
                <w:rFonts w:ascii="Adobe Ming Std L" w:eastAsia="Adobe Ming Std L" w:hAnsi="Adobe Ming Std L" w:cs="Arial"/>
                <w:sz w:val="18"/>
                <w:szCs w:val="18"/>
              </w:rPr>
              <w:fldChar w:fldCharType="end"/>
            </w:r>
          </w:p>
        </w:tc>
      </w:tr>
      <w:tr w:rsidR="00FC0A77" w:rsidRPr="00CE3970" w14:paraId="0FE24544" w14:textId="77777777" w:rsidTr="00311AF4">
        <w:trPr>
          <w:trHeight w:val="468"/>
        </w:trPr>
        <w:tc>
          <w:tcPr>
            <w:tcW w:w="2340" w:type="dxa"/>
            <w:gridSpan w:val="5"/>
            <w:tcBorders>
              <w:top w:val="single" w:sz="4" w:space="0" w:color="auto"/>
              <w:left w:val="single" w:sz="12" w:space="0" w:color="auto"/>
              <w:bottom w:val="single" w:sz="12" w:space="0" w:color="auto"/>
              <w:right w:val="single" w:sz="4" w:space="0" w:color="auto"/>
            </w:tcBorders>
          </w:tcPr>
          <w:p w14:paraId="2A2A5839" w14:textId="77777777" w:rsidR="00FC0A77" w:rsidRPr="00CE3970" w:rsidRDefault="00FC0A77"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 xml:space="preserve">Name of Master or </w:t>
            </w:r>
            <w:r w:rsidR="00BC330D" w:rsidRPr="00CE3970">
              <w:rPr>
                <w:rFonts w:ascii="Adobe Ming Std L" w:eastAsia="Adobe Ming Std L" w:hAnsi="Adobe Ming Std L" w:cs="Arial"/>
                <w:sz w:val="18"/>
                <w:szCs w:val="18"/>
              </w:rPr>
              <w:t>PIC</w:t>
            </w:r>
          </w:p>
          <w:p w14:paraId="35873D14" w14:textId="77777777" w:rsidR="00FC0A77" w:rsidRPr="00CE3970" w:rsidRDefault="00FC0A77"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2746" w:type="dxa"/>
            <w:gridSpan w:val="3"/>
            <w:tcBorders>
              <w:top w:val="single" w:sz="4" w:space="0" w:color="auto"/>
              <w:left w:val="single" w:sz="4" w:space="0" w:color="auto"/>
              <w:bottom w:val="single" w:sz="12" w:space="0" w:color="auto"/>
              <w:right w:val="single" w:sz="4" w:space="0" w:color="auto"/>
            </w:tcBorders>
          </w:tcPr>
          <w:p w14:paraId="203EEEDA" w14:textId="77777777" w:rsidR="00FC0A77" w:rsidRPr="00CE3970" w:rsidRDefault="00BC330D"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Date of Birth</w:t>
            </w:r>
          </w:p>
          <w:p w14:paraId="295DD8B8" w14:textId="77777777" w:rsidR="00FC0A77" w:rsidRPr="00CE3970" w:rsidRDefault="00FC0A77"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2744" w:type="dxa"/>
            <w:gridSpan w:val="4"/>
            <w:tcBorders>
              <w:top w:val="single" w:sz="4" w:space="0" w:color="auto"/>
              <w:left w:val="single" w:sz="4" w:space="0" w:color="auto"/>
              <w:bottom w:val="single" w:sz="12" w:space="0" w:color="auto"/>
              <w:right w:val="single" w:sz="4" w:space="0" w:color="auto"/>
            </w:tcBorders>
          </w:tcPr>
          <w:p w14:paraId="104FD52D" w14:textId="77777777" w:rsidR="00FC0A77" w:rsidRPr="00CE3970" w:rsidRDefault="00BC330D"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Nationality</w:t>
            </w:r>
          </w:p>
          <w:p w14:paraId="61B1DA04" w14:textId="77777777" w:rsidR="00FC0A77" w:rsidRPr="00CE3970" w:rsidRDefault="00FC0A77"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c>
          <w:tcPr>
            <w:tcW w:w="2700" w:type="dxa"/>
            <w:gridSpan w:val="4"/>
            <w:tcBorders>
              <w:top w:val="single" w:sz="4" w:space="0" w:color="auto"/>
              <w:left w:val="single" w:sz="4" w:space="0" w:color="auto"/>
              <w:bottom w:val="single" w:sz="12" w:space="0" w:color="auto"/>
              <w:right w:val="single" w:sz="12" w:space="0" w:color="auto"/>
            </w:tcBorders>
          </w:tcPr>
          <w:p w14:paraId="7F05ADE8" w14:textId="77777777" w:rsidR="00FC0A77" w:rsidRPr="00CE3970" w:rsidRDefault="00BC330D"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 xml:space="preserve">Capacity </w:t>
            </w:r>
            <w:r w:rsidR="00FC0A77" w:rsidRPr="00CE3970">
              <w:rPr>
                <w:rFonts w:ascii="Adobe Ming Std L" w:eastAsia="Adobe Ming Std L" w:hAnsi="Adobe Ming Std L" w:cs="Arial"/>
                <w:sz w:val="18"/>
                <w:szCs w:val="18"/>
              </w:rPr>
              <w:t>and Date of Issue</w:t>
            </w:r>
          </w:p>
          <w:p w14:paraId="17ED910C" w14:textId="77777777" w:rsidR="00FC0A77" w:rsidRPr="00CE3970" w:rsidRDefault="00FC0A77" w:rsidP="00DA11DF">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fldChar w:fldCharType="begin">
                <w:ffData>
                  <w:name w:val="Text193"/>
                  <w:enabled/>
                  <w:calcOnExit w:val="0"/>
                  <w:textInput/>
                </w:ffData>
              </w:fldChar>
            </w:r>
            <w:r w:rsidRPr="00CE3970">
              <w:rPr>
                <w:rFonts w:ascii="Adobe Ming Std L" w:eastAsia="Adobe Ming Std L" w:hAnsi="Adobe Ming Std L" w:cs="Arial"/>
                <w:sz w:val="18"/>
                <w:szCs w:val="18"/>
              </w:rPr>
              <w:instrText xml:space="preserve"> FORMTEXT </w:instrText>
            </w:r>
            <w:r w:rsidRPr="00CE3970">
              <w:rPr>
                <w:rFonts w:ascii="Adobe Ming Std L" w:eastAsia="Adobe Ming Std L" w:hAnsi="Adobe Ming Std L" w:cs="Arial"/>
                <w:sz w:val="18"/>
                <w:szCs w:val="18"/>
              </w:rPr>
            </w:r>
            <w:r w:rsidRPr="00CE3970">
              <w:rPr>
                <w:rFonts w:ascii="Adobe Ming Std L" w:eastAsia="Adobe Ming Std L" w:hAnsi="Adobe Ming Std L" w:cs="Arial"/>
                <w:sz w:val="18"/>
                <w:szCs w:val="18"/>
              </w:rPr>
              <w:fldChar w:fldCharType="separate"/>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noProof/>
                <w:sz w:val="18"/>
                <w:szCs w:val="18"/>
              </w:rPr>
              <w:t> </w:t>
            </w:r>
            <w:r w:rsidRPr="00CE3970">
              <w:rPr>
                <w:rFonts w:ascii="Adobe Ming Std L" w:eastAsia="Adobe Ming Std L" w:hAnsi="Adobe Ming Std L" w:cs="Arial"/>
                <w:sz w:val="18"/>
                <w:szCs w:val="18"/>
              </w:rPr>
              <w:fldChar w:fldCharType="end"/>
            </w:r>
          </w:p>
        </w:tc>
      </w:tr>
      <w:tr w:rsidR="000A05C2" w:rsidRPr="00CE3970" w14:paraId="58D89741" w14:textId="77777777" w:rsidTr="00311AF4">
        <w:trPr>
          <w:trHeight w:val="163"/>
        </w:trPr>
        <w:tc>
          <w:tcPr>
            <w:tcW w:w="10530" w:type="dxa"/>
            <w:gridSpan w:val="16"/>
            <w:tcBorders>
              <w:top w:val="single" w:sz="12" w:space="0" w:color="auto"/>
              <w:left w:val="single" w:sz="12" w:space="0" w:color="auto"/>
              <w:bottom w:val="single" w:sz="4" w:space="0" w:color="auto"/>
              <w:right w:val="single" w:sz="12" w:space="0" w:color="auto"/>
            </w:tcBorders>
            <w:shd w:val="clear" w:color="auto" w:fill="B8CCE4"/>
          </w:tcPr>
          <w:p w14:paraId="7687F540" w14:textId="77777777" w:rsidR="000A05C2" w:rsidRPr="00CE3970" w:rsidRDefault="00BC330D" w:rsidP="000A05C2">
            <w:pPr>
              <w:jc w:val="center"/>
              <w:rPr>
                <w:rFonts w:ascii="Adobe Ming Std L" w:eastAsia="Adobe Ming Std L" w:hAnsi="Adobe Ming Std L" w:cs="Arial"/>
                <w:sz w:val="18"/>
                <w:szCs w:val="18"/>
              </w:rPr>
            </w:pPr>
            <w:r w:rsidRPr="00CE3970">
              <w:rPr>
                <w:rFonts w:ascii="Adobe Ming Std L" w:eastAsia="Adobe Ming Std L" w:hAnsi="Adobe Ming Std L" w:cs="Arial"/>
                <w:b/>
                <w:bCs/>
                <w:sz w:val="18"/>
                <w:szCs w:val="18"/>
              </w:rPr>
              <w:t>2</w:t>
            </w:r>
            <w:r w:rsidR="000A05C2" w:rsidRPr="00CE3970">
              <w:rPr>
                <w:rFonts w:ascii="Adobe Ming Std L" w:eastAsia="Adobe Ming Std L" w:hAnsi="Adobe Ming Std L" w:cs="Arial"/>
                <w:b/>
                <w:bCs/>
                <w:sz w:val="18"/>
                <w:szCs w:val="18"/>
              </w:rPr>
              <w:t>.</w:t>
            </w:r>
            <w:r w:rsidRPr="00CE3970">
              <w:rPr>
                <w:rFonts w:ascii="Adobe Ming Std L" w:eastAsia="Adobe Ming Std L" w:hAnsi="Adobe Ming Std L" w:cs="Arial"/>
                <w:b/>
                <w:bCs/>
                <w:sz w:val="18"/>
                <w:szCs w:val="18"/>
              </w:rPr>
              <w:t xml:space="preserve"> PARTICULARS OF THE CASUALTY OR ACCIDENT</w:t>
            </w:r>
          </w:p>
        </w:tc>
      </w:tr>
      <w:tr w:rsidR="00962267" w:rsidRPr="00CE3970" w14:paraId="07B62ACC" w14:textId="77777777" w:rsidTr="00311AF4">
        <w:trPr>
          <w:trHeight w:val="395"/>
        </w:trPr>
        <w:tc>
          <w:tcPr>
            <w:tcW w:w="2059" w:type="dxa"/>
            <w:gridSpan w:val="2"/>
            <w:tcBorders>
              <w:top w:val="single" w:sz="4" w:space="0" w:color="auto"/>
              <w:left w:val="single" w:sz="12" w:space="0" w:color="auto"/>
              <w:bottom w:val="single" w:sz="4" w:space="0" w:color="auto"/>
              <w:right w:val="single" w:sz="4" w:space="0" w:color="auto"/>
            </w:tcBorders>
          </w:tcPr>
          <w:p w14:paraId="082F6DF6" w14:textId="77777777" w:rsidR="00962267" w:rsidRPr="00CE3970" w:rsidRDefault="00BC330D" w:rsidP="00047DC9">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Date of Casualty</w:t>
            </w:r>
          </w:p>
          <w:p w14:paraId="1E9A2593" w14:textId="77777777" w:rsidR="00142794" w:rsidRPr="00CE3970" w:rsidRDefault="00962267" w:rsidP="00047DC9">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3027" w:type="dxa"/>
            <w:gridSpan w:val="6"/>
            <w:tcBorders>
              <w:top w:val="single" w:sz="4" w:space="0" w:color="auto"/>
              <w:left w:val="single" w:sz="4" w:space="0" w:color="auto"/>
              <w:bottom w:val="single" w:sz="4" w:space="0" w:color="auto"/>
              <w:right w:val="single" w:sz="4" w:space="0" w:color="auto"/>
            </w:tcBorders>
          </w:tcPr>
          <w:p w14:paraId="1AA03C84" w14:textId="77777777" w:rsidR="00962267" w:rsidRPr="00CE3970" w:rsidRDefault="00962267" w:rsidP="00251F43">
            <w:pPr>
              <w:jc w:val="both"/>
              <w:rPr>
                <w:rFonts w:ascii="Adobe Ming Std L" w:eastAsia="Adobe Ming Std L" w:hAnsi="Adobe Ming Std L" w:cs="Arial"/>
                <w:b/>
                <w:color w:val="000000"/>
                <w:sz w:val="18"/>
                <w:szCs w:val="18"/>
              </w:rPr>
            </w:pPr>
            <w:r w:rsidRPr="00CE3970">
              <w:rPr>
                <w:rFonts w:ascii="Adobe Ming Std L" w:eastAsia="Adobe Ming Std L" w:hAnsi="Adobe Ming Std L" w:cs="Arial"/>
                <w:color w:val="000000"/>
                <w:sz w:val="18"/>
                <w:szCs w:val="18"/>
              </w:rPr>
              <w:t>Time of Incident (local or UTC)</w:t>
            </w:r>
          </w:p>
          <w:p w14:paraId="103E4BB4"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4" w:type="dxa"/>
            <w:gridSpan w:val="4"/>
            <w:vMerge w:val="restart"/>
            <w:tcBorders>
              <w:top w:val="single" w:sz="4" w:space="0" w:color="auto"/>
              <w:left w:val="single" w:sz="4" w:space="0" w:color="auto"/>
              <w:bottom w:val="single" w:sz="4" w:space="0" w:color="auto"/>
              <w:right w:val="single" w:sz="4" w:space="0" w:color="auto"/>
            </w:tcBorders>
          </w:tcPr>
          <w:p w14:paraId="40EAF143" w14:textId="77777777" w:rsidR="00962267" w:rsidRPr="00CE3970" w:rsidRDefault="00BC330D" w:rsidP="00047DC9">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If Casualty occurred </w:t>
            </w:r>
            <w:proofErr w:type="gramStart"/>
            <w:r w:rsidRPr="00CE3970">
              <w:rPr>
                <w:rFonts w:ascii="Adobe Ming Std L" w:eastAsia="Adobe Ming Std L" w:hAnsi="Adobe Ming Std L" w:cs="Arial"/>
                <w:color w:val="000000"/>
                <w:sz w:val="18"/>
                <w:szCs w:val="18"/>
              </w:rPr>
              <w:t xml:space="preserve">underway, </w:t>
            </w:r>
            <w:r w:rsidR="00962267" w:rsidRPr="00CE3970">
              <w:rPr>
                <w:rFonts w:ascii="Adobe Ming Std L" w:eastAsia="Adobe Ming Std L" w:hAnsi="Adobe Ming Std L" w:cs="Arial"/>
                <w:color w:val="000000"/>
                <w:sz w:val="18"/>
                <w:szCs w:val="18"/>
              </w:rPr>
              <w:t xml:space="preserve"> Port</w:t>
            </w:r>
            <w:proofErr w:type="gramEnd"/>
            <w:r w:rsidR="00962267" w:rsidRPr="00CE3970">
              <w:rPr>
                <w:rFonts w:ascii="Adobe Ming Std L" w:eastAsia="Adobe Ming Std L" w:hAnsi="Adobe Ming Std L" w:cs="Arial"/>
                <w:color w:val="000000"/>
                <w:sz w:val="18"/>
                <w:szCs w:val="18"/>
              </w:rPr>
              <w:t xml:space="preserve"> of Departure</w:t>
            </w:r>
          </w:p>
          <w:p w14:paraId="10366C03"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00" w:type="dxa"/>
            <w:gridSpan w:val="4"/>
            <w:vMerge w:val="restart"/>
            <w:tcBorders>
              <w:top w:val="single" w:sz="4" w:space="0" w:color="auto"/>
              <w:left w:val="single" w:sz="4" w:space="0" w:color="auto"/>
              <w:bottom w:val="single" w:sz="4" w:space="0" w:color="auto"/>
              <w:right w:val="single" w:sz="12" w:space="0" w:color="auto"/>
            </w:tcBorders>
          </w:tcPr>
          <w:p w14:paraId="12DA6C4F"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Date of Departure </w:t>
            </w:r>
          </w:p>
          <w:p w14:paraId="6079D589" w14:textId="77777777" w:rsidR="00BC330D" w:rsidRPr="00CE3970" w:rsidRDefault="00BC330D" w:rsidP="00251F43">
            <w:pPr>
              <w:jc w:val="both"/>
              <w:rPr>
                <w:rFonts w:ascii="Adobe Ming Std L" w:eastAsia="Adobe Ming Std L" w:hAnsi="Adobe Ming Std L" w:cs="Arial"/>
                <w:color w:val="000000"/>
                <w:sz w:val="18"/>
                <w:szCs w:val="18"/>
              </w:rPr>
            </w:pPr>
          </w:p>
          <w:p w14:paraId="3D01C382"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962267" w:rsidRPr="00CE3970" w14:paraId="3F22CB55" w14:textId="77777777" w:rsidTr="00311AF4">
        <w:trPr>
          <w:trHeight w:val="314"/>
        </w:trPr>
        <w:tc>
          <w:tcPr>
            <w:tcW w:w="5086" w:type="dxa"/>
            <w:gridSpan w:val="8"/>
            <w:vMerge w:val="restart"/>
            <w:tcBorders>
              <w:top w:val="single" w:sz="4" w:space="0" w:color="auto"/>
              <w:left w:val="single" w:sz="12" w:space="0" w:color="auto"/>
              <w:bottom w:val="single" w:sz="4" w:space="0" w:color="auto"/>
              <w:right w:val="single" w:sz="4" w:space="0" w:color="auto"/>
            </w:tcBorders>
          </w:tcPr>
          <w:p w14:paraId="72947C0B" w14:textId="77777777" w:rsidR="00962267" w:rsidRPr="00CE3970" w:rsidRDefault="00BC330D" w:rsidP="00047DC9">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Location of Vessel at time of Casualty</w:t>
            </w:r>
            <w:r w:rsidR="00962267" w:rsidRPr="00CE3970">
              <w:rPr>
                <w:rFonts w:ascii="Adobe Ming Std L" w:eastAsia="Adobe Ming Std L" w:hAnsi="Adobe Ming Std L" w:cs="Arial"/>
                <w:color w:val="000000"/>
                <w:sz w:val="18"/>
                <w:szCs w:val="18"/>
              </w:rPr>
              <w:t xml:space="preserve"> (Port, country and coordinates)</w:t>
            </w:r>
          </w:p>
          <w:p w14:paraId="4567AB15"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4" w:type="dxa"/>
            <w:gridSpan w:val="4"/>
            <w:vMerge/>
            <w:tcBorders>
              <w:top w:val="single" w:sz="4" w:space="0" w:color="auto"/>
              <w:left w:val="single" w:sz="4" w:space="0" w:color="auto"/>
              <w:bottom w:val="single" w:sz="4" w:space="0" w:color="auto"/>
              <w:right w:val="single" w:sz="4" w:space="0" w:color="auto"/>
            </w:tcBorders>
          </w:tcPr>
          <w:p w14:paraId="351B0C7C" w14:textId="77777777" w:rsidR="00962267" w:rsidRPr="00CE3970" w:rsidRDefault="00962267" w:rsidP="00047DC9">
            <w:pPr>
              <w:jc w:val="both"/>
              <w:rPr>
                <w:rFonts w:ascii="Adobe Ming Std L" w:eastAsia="Adobe Ming Std L" w:hAnsi="Adobe Ming Std L" w:cs="Arial"/>
                <w:color w:val="000000"/>
                <w:sz w:val="18"/>
                <w:szCs w:val="18"/>
              </w:rPr>
            </w:pPr>
          </w:p>
        </w:tc>
        <w:tc>
          <w:tcPr>
            <w:tcW w:w="2700" w:type="dxa"/>
            <w:gridSpan w:val="4"/>
            <w:vMerge/>
            <w:tcBorders>
              <w:top w:val="single" w:sz="4" w:space="0" w:color="auto"/>
              <w:left w:val="single" w:sz="4" w:space="0" w:color="auto"/>
              <w:bottom w:val="single" w:sz="4" w:space="0" w:color="auto"/>
              <w:right w:val="single" w:sz="12" w:space="0" w:color="auto"/>
            </w:tcBorders>
          </w:tcPr>
          <w:p w14:paraId="69BAD24D" w14:textId="77777777" w:rsidR="00962267" w:rsidRPr="00CE3970" w:rsidRDefault="00962267" w:rsidP="00047DC9">
            <w:pPr>
              <w:jc w:val="both"/>
              <w:rPr>
                <w:rFonts w:ascii="Adobe Ming Std L" w:eastAsia="Adobe Ming Std L" w:hAnsi="Adobe Ming Std L" w:cs="Arial"/>
                <w:color w:val="000000"/>
                <w:sz w:val="18"/>
                <w:szCs w:val="18"/>
              </w:rPr>
            </w:pPr>
          </w:p>
        </w:tc>
      </w:tr>
      <w:tr w:rsidR="00962267" w:rsidRPr="00CE3970" w14:paraId="5AFB9258" w14:textId="77777777" w:rsidTr="00311AF4">
        <w:trPr>
          <w:trHeight w:val="314"/>
        </w:trPr>
        <w:tc>
          <w:tcPr>
            <w:tcW w:w="5086" w:type="dxa"/>
            <w:gridSpan w:val="8"/>
            <w:vMerge/>
            <w:tcBorders>
              <w:top w:val="single" w:sz="4" w:space="0" w:color="auto"/>
              <w:left w:val="single" w:sz="12" w:space="0" w:color="auto"/>
              <w:bottom w:val="single" w:sz="4" w:space="0" w:color="auto"/>
              <w:right w:val="single" w:sz="4" w:space="0" w:color="auto"/>
            </w:tcBorders>
          </w:tcPr>
          <w:p w14:paraId="34DF6348" w14:textId="77777777" w:rsidR="00962267" w:rsidRPr="00CE3970" w:rsidRDefault="00962267" w:rsidP="00047DC9">
            <w:pPr>
              <w:jc w:val="both"/>
              <w:rPr>
                <w:rFonts w:ascii="Adobe Ming Std L" w:eastAsia="Adobe Ming Std L" w:hAnsi="Adobe Ming Std L" w:cs="Arial"/>
                <w:color w:val="000000"/>
                <w:sz w:val="18"/>
                <w:szCs w:val="18"/>
              </w:rPr>
            </w:pPr>
          </w:p>
        </w:tc>
        <w:tc>
          <w:tcPr>
            <w:tcW w:w="2744"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78F08E1B" w14:textId="77777777" w:rsidR="00962267" w:rsidRPr="00CE3970" w:rsidRDefault="00962267" w:rsidP="0096226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Port to which Bound</w:t>
            </w:r>
          </w:p>
          <w:p w14:paraId="3F88908E" w14:textId="77777777" w:rsidR="00962267" w:rsidRPr="00CE3970" w:rsidRDefault="00962267" w:rsidP="00BC330D">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00" w:type="dxa"/>
            <w:gridSpan w:val="4"/>
            <w:vMerge w:val="restart"/>
            <w:tcBorders>
              <w:top w:val="single" w:sz="4" w:space="0" w:color="auto"/>
              <w:left w:val="single" w:sz="4" w:space="0" w:color="auto"/>
              <w:bottom w:val="single" w:sz="4" w:space="0" w:color="auto"/>
              <w:right w:val="single" w:sz="12" w:space="0" w:color="auto"/>
            </w:tcBorders>
            <w:shd w:val="clear" w:color="auto" w:fill="auto"/>
          </w:tcPr>
          <w:p w14:paraId="751E5D0B" w14:textId="77777777" w:rsidR="00962267" w:rsidRPr="00CE3970" w:rsidRDefault="00962267" w:rsidP="0096226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Date of Expected Arrival</w:t>
            </w:r>
          </w:p>
          <w:p w14:paraId="28E45773" w14:textId="77777777" w:rsidR="00962267"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962267" w:rsidRPr="00CE3970" w14:paraId="583CD03F" w14:textId="77777777" w:rsidTr="00311AF4">
        <w:trPr>
          <w:trHeight w:val="428"/>
        </w:trPr>
        <w:tc>
          <w:tcPr>
            <w:tcW w:w="5086" w:type="dxa"/>
            <w:gridSpan w:val="8"/>
            <w:tcBorders>
              <w:top w:val="single" w:sz="4" w:space="0" w:color="auto"/>
              <w:left w:val="single" w:sz="12" w:space="0" w:color="auto"/>
              <w:bottom w:val="single" w:sz="4" w:space="0" w:color="auto"/>
              <w:right w:val="single" w:sz="4" w:space="0" w:color="auto"/>
            </w:tcBorders>
          </w:tcPr>
          <w:p w14:paraId="002A2352" w14:textId="77777777" w:rsidR="00962267" w:rsidRPr="00CE3970" w:rsidRDefault="00962267" w:rsidP="0096226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Geographical Name of </w:t>
            </w:r>
            <w:proofErr w:type="gramStart"/>
            <w:r w:rsidRPr="00CE3970">
              <w:rPr>
                <w:rFonts w:ascii="Adobe Ming Std L" w:eastAsia="Adobe Ming Std L" w:hAnsi="Adobe Ming Std L" w:cs="Arial"/>
                <w:color w:val="000000"/>
                <w:sz w:val="18"/>
                <w:szCs w:val="18"/>
              </w:rPr>
              <w:t>Body  of</w:t>
            </w:r>
            <w:proofErr w:type="gramEnd"/>
            <w:r w:rsidRPr="00CE3970">
              <w:rPr>
                <w:rFonts w:ascii="Adobe Ming Std L" w:eastAsia="Adobe Ming Std L" w:hAnsi="Adobe Ming Std L" w:cs="Arial"/>
                <w:color w:val="000000"/>
                <w:sz w:val="18"/>
                <w:szCs w:val="18"/>
              </w:rPr>
              <w:t xml:space="preserve"> Water (at open sea)</w:t>
            </w:r>
          </w:p>
          <w:p w14:paraId="6B99C319" w14:textId="77777777" w:rsidR="00DD3DEB" w:rsidRPr="00CE3970" w:rsidRDefault="00962267"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4" w:type="dxa"/>
            <w:gridSpan w:val="4"/>
            <w:vMerge/>
            <w:tcBorders>
              <w:top w:val="single" w:sz="4" w:space="0" w:color="auto"/>
              <w:left w:val="single" w:sz="4" w:space="0" w:color="auto"/>
              <w:bottom w:val="single" w:sz="4" w:space="0" w:color="auto"/>
              <w:right w:val="single" w:sz="4" w:space="0" w:color="auto"/>
            </w:tcBorders>
            <w:shd w:val="clear" w:color="auto" w:fill="auto"/>
          </w:tcPr>
          <w:p w14:paraId="04DE8CC6" w14:textId="77777777" w:rsidR="00962267" w:rsidRPr="00CE3970" w:rsidRDefault="00962267" w:rsidP="00B10EDB">
            <w:pPr>
              <w:jc w:val="both"/>
              <w:rPr>
                <w:rFonts w:ascii="Adobe Ming Std L" w:eastAsia="Adobe Ming Std L" w:hAnsi="Adobe Ming Std L" w:cs="Arial"/>
                <w:color w:val="000000"/>
                <w:sz w:val="18"/>
                <w:szCs w:val="18"/>
              </w:rPr>
            </w:pPr>
          </w:p>
        </w:tc>
        <w:tc>
          <w:tcPr>
            <w:tcW w:w="2700" w:type="dxa"/>
            <w:gridSpan w:val="4"/>
            <w:vMerge/>
            <w:tcBorders>
              <w:top w:val="single" w:sz="4" w:space="0" w:color="auto"/>
              <w:left w:val="single" w:sz="4" w:space="0" w:color="auto"/>
              <w:bottom w:val="single" w:sz="4" w:space="0" w:color="auto"/>
              <w:right w:val="single" w:sz="12" w:space="0" w:color="auto"/>
            </w:tcBorders>
            <w:shd w:val="clear" w:color="auto" w:fill="auto"/>
          </w:tcPr>
          <w:p w14:paraId="68CB3F00" w14:textId="77777777" w:rsidR="00962267" w:rsidRPr="00CE3970" w:rsidRDefault="00962267" w:rsidP="00B10EDB">
            <w:pPr>
              <w:jc w:val="both"/>
              <w:rPr>
                <w:rFonts w:ascii="Adobe Ming Std L" w:eastAsia="Adobe Ming Std L" w:hAnsi="Adobe Ming Std L" w:cs="Arial"/>
                <w:color w:val="000000"/>
                <w:sz w:val="18"/>
                <w:szCs w:val="18"/>
              </w:rPr>
            </w:pPr>
          </w:p>
        </w:tc>
      </w:tr>
      <w:tr w:rsidR="00BC330D" w:rsidRPr="00CE3970" w14:paraId="2A8CAB3F" w14:textId="77777777" w:rsidTr="00311AF4">
        <w:trPr>
          <w:trHeight w:val="580"/>
        </w:trPr>
        <w:tc>
          <w:tcPr>
            <w:tcW w:w="2340" w:type="dxa"/>
            <w:gridSpan w:val="5"/>
            <w:tcBorders>
              <w:top w:val="single" w:sz="4" w:space="0" w:color="auto"/>
              <w:left w:val="single" w:sz="12" w:space="0" w:color="auto"/>
              <w:bottom w:val="single" w:sz="4" w:space="0" w:color="auto"/>
              <w:right w:val="single" w:sz="4" w:space="0" w:color="auto"/>
            </w:tcBorders>
          </w:tcPr>
          <w:p w14:paraId="300DD449" w14:textId="77777777" w:rsidR="00142794"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Nature of Cargo (describe and give amounts in Long Tons)</w:t>
            </w:r>
            <w:r w:rsidR="00DD3DEB" w:rsidRPr="00CE3970">
              <w:rPr>
                <w:rFonts w:ascii="Adobe Ming Std L" w:eastAsia="Adobe Ming Std L" w:hAnsi="Adobe Ming Std L" w:cs="Arial"/>
                <w:color w:val="000000"/>
                <w:sz w:val="18"/>
                <w:szCs w:val="18"/>
              </w:rPr>
              <w:fldChar w:fldCharType="begin">
                <w:ffData>
                  <w:name w:val="Text1"/>
                  <w:enabled/>
                  <w:calcOnExit w:val="0"/>
                  <w:textInput/>
                </w:ffData>
              </w:fldChar>
            </w:r>
            <w:r w:rsidR="00DD3DEB" w:rsidRPr="00CE3970">
              <w:rPr>
                <w:rFonts w:ascii="Adobe Ming Std L" w:eastAsia="Adobe Ming Std L" w:hAnsi="Adobe Ming Std L" w:cs="Arial"/>
                <w:color w:val="000000"/>
                <w:sz w:val="18"/>
                <w:szCs w:val="18"/>
              </w:rPr>
              <w:instrText xml:space="preserve"> FORMTEXT </w:instrText>
            </w:r>
            <w:r w:rsidR="00DD3DEB" w:rsidRPr="00CE3970">
              <w:rPr>
                <w:rFonts w:ascii="Adobe Ming Std L" w:eastAsia="Adobe Ming Std L" w:hAnsi="Adobe Ming Std L" w:cs="Arial"/>
                <w:color w:val="000000"/>
                <w:sz w:val="18"/>
                <w:szCs w:val="18"/>
              </w:rPr>
            </w:r>
            <w:r w:rsidR="00DD3DEB" w:rsidRPr="00CE3970">
              <w:rPr>
                <w:rFonts w:ascii="Adobe Ming Std L" w:eastAsia="Adobe Ming Std L" w:hAnsi="Adobe Ming Std L" w:cs="Arial"/>
                <w:color w:val="000000"/>
                <w:sz w:val="18"/>
                <w:szCs w:val="18"/>
              </w:rPr>
              <w:fldChar w:fldCharType="separate"/>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color w:val="000000"/>
                <w:sz w:val="18"/>
                <w:szCs w:val="18"/>
              </w:rPr>
              <w:fldChar w:fldCharType="end"/>
            </w:r>
          </w:p>
        </w:tc>
        <w:tc>
          <w:tcPr>
            <w:tcW w:w="2746" w:type="dxa"/>
            <w:gridSpan w:val="3"/>
            <w:tcBorders>
              <w:top w:val="single" w:sz="4" w:space="0" w:color="auto"/>
              <w:left w:val="single" w:sz="4" w:space="0" w:color="auto"/>
              <w:bottom w:val="single" w:sz="4" w:space="0" w:color="auto"/>
              <w:right w:val="single" w:sz="4" w:space="0" w:color="auto"/>
            </w:tcBorders>
          </w:tcPr>
          <w:p w14:paraId="1D95AE5E"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Amount of Dry Cargo</w:t>
            </w:r>
          </w:p>
          <w:p w14:paraId="124F0852" w14:textId="77777777" w:rsidR="00BC330D" w:rsidRPr="00CE3970" w:rsidRDefault="00BC330D" w:rsidP="005C26A7">
            <w:pPr>
              <w:jc w:val="both"/>
              <w:rPr>
                <w:rFonts w:ascii="Adobe Ming Std L" w:eastAsia="Adobe Ming Std L" w:hAnsi="Adobe Ming Std L" w:cs="Arial"/>
                <w:color w:val="000000"/>
                <w:sz w:val="18"/>
                <w:szCs w:val="18"/>
              </w:rPr>
            </w:pPr>
          </w:p>
          <w:p w14:paraId="7CFEDFCB"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4" w:type="dxa"/>
            <w:gridSpan w:val="4"/>
            <w:tcBorders>
              <w:top w:val="single" w:sz="4" w:space="0" w:color="auto"/>
              <w:left w:val="single" w:sz="4" w:space="0" w:color="auto"/>
              <w:bottom w:val="single" w:sz="4" w:space="0" w:color="auto"/>
              <w:right w:val="single" w:sz="4" w:space="0" w:color="auto"/>
            </w:tcBorders>
          </w:tcPr>
          <w:p w14:paraId="58DC5CD1"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Amount of Bulk Liquid</w:t>
            </w:r>
          </w:p>
          <w:p w14:paraId="18E19153" w14:textId="77777777" w:rsidR="00BC330D" w:rsidRPr="00CE3970" w:rsidRDefault="00BC330D" w:rsidP="005C26A7">
            <w:pPr>
              <w:jc w:val="both"/>
              <w:rPr>
                <w:rFonts w:ascii="Adobe Ming Std L" w:eastAsia="Adobe Ming Std L" w:hAnsi="Adobe Ming Std L" w:cs="Arial"/>
                <w:color w:val="000000"/>
                <w:sz w:val="18"/>
                <w:szCs w:val="18"/>
              </w:rPr>
            </w:pPr>
          </w:p>
          <w:p w14:paraId="2090D700"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00" w:type="dxa"/>
            <w:gridSpan w:val="4"/>
            <w:tcBorders>
              <w:top w:val="single" w:sz="4" w:space="0" w:color="auto"/>
              <w:left w:val="single" w:sz="4" w:space="0" w:color="auto"/>
              <w:bottom w:val="single" w:sz="4" w:space="0" w:color="auto"/>
              <w:right w:val="single" w:sz="12" w:space="0" w:color="auto"/>
            </w:tcBorders>
          </w:tcPr>
          <w:p w14:paraId="6F94D72A"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Amount if Deck Cargo</w:t>
            </w:r>
          </w:p>
          <w:p w14:paraId="3C0F60FE" w14:textId="77777777" w:rsidR="00BC330D" w:rsidRPr="00CE3970" w:rsidRDefault="00BC330D" w:rsidP="005C26A7">
            <w:pPr>
              <w:jc w:val="both"/>
              <w:rPr>
                <w:rFonts w:ascii="Adobe Ming Std L" w:eastAsia="Adobe Ming Std L" w:hAnsi="Adobe Ming Std L" w:cs="Arial"/>
                <w:color w:val="000000"/>
                <w:sz w:val="18"/>
                <w:szCs w:val="18"/>
              </w:rPr>
            </w:pPr>
          </w:p>
          <w:p w14:paraId="3508B821" w14:textId="77777777" w:rsidR="00BC330D" w:rsidRPr="00CE3970" w:rsidRDefault="00BC330D"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0D1C59" w:rsidRPr="00CE3970" w14:paraId="67598ABC" w14:textId="77777777" w:rsidTr="00311AF4">
        <w:trPr>
          <w:trHeight w:val="580"/>
        </w:trPr>
        <w:tc>
          <w:tcPr>
            <w:tcW w:w="2340" w:type="dxa"/>
            <w:gridSpan w:val="5"/>
            <w:tcBorders>
              <w:top w:val="single" w:sz="4" w:space="0" w:color="auto"/>
              <w:left w:val="single" w:sz="12" w:space="0" w:color="auto"/>
              <w:bottom w:val="single" w:sz="4" w:space="0" w:color="auto"/>
              <w:right w:val="single" w:sz="4" w:space="0" w:color="auto"/>
            </w:tcBorders>
          </w:tcPr>
          <w:p w14:paraId="719260E2"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lastRenderedPageBreak/>
              <w:t>Speed in Knots Prior to Casualty</w:t>
            </w:r>
            <w:r w:rsidR="00DD3DEB" w:rsidRPr="00CE3970">
              <w:rPr>
                <w:rFonts w:ascii="Adobe Ming Std L" w:eastAsia="Adobe Ming Std L" w:hAnsi="Adobe Ming Std L" w:cs="Arial"/>
                <w:color w:val="000000"/>
                <w:sz w:val="18"/>
                <w:szCs w:val="18"/>
              </w:rPr>
              <w:fldChar w:fldCharType="begin">
                <w:ffData>
                  <w:name w:val="Text1"/>
                  <w:enabled/>
                  <w:calcOnExit w:val="0"/>
                  <w:textInput/>
                </w:ffData>
              </w:fldChar>
            </w:r>
            <w:r w:rsidR="00DD3DEB" w:rsidRPr="00CE3970">
              <w:rPr>
                <w:rFonts w:ascii="Adobe Ming Std L" w:eastAsia="Adobe Ming Std L" w:hAnsi="Adobe Ming Std L" w:cs="Arial"/>
                <w:color w:val="000000"/>
                <w:sz w:val="18"/>
                <w:szCs w:val="18"/>
              </w:rPr>
              <w:instrText xml:space="preserve"> FORMTEXT </w:instrText>
            </w:r>
            <w:r w:rsidR="00DD3DEB" w:rsidRPr="00CE3970">
              <w:rPr>
                <w:rFonts w:ascii="Adobe Ming Std L" w:eastAsia="Adobe Ming Std L" w:hAnsi="Adobe Ming Std L" w:cs="Arial"/>
                <w:color w:val="000000"/>
                <w:sz w:val="18"/>
                <w:szCs w:val="18"/>
              </w:rPr>
            </w:r>
            <w:r w:rsidR="00DD3DEB" w:rsidRPr="00CE3970">
              <w:rPr>
                <w:rFonts w:ascii="Adobe Ming Std L" w:eastAsia="Adobe Ming Std L" w:hAnsi="Adobe Ming Std L" w:cs="Arial"/>
                <w:color w:val="000000"/>
                <w:sz w:val="18"/>
                <w:szCs w:val="18"/>
              </w:rPr>
              <w:fldChar w:fldCharType="separate"/>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noProof/>
                <w:color w:val="000000"/>
                <w:sz w:val="18"/>
                <w:szCs w:val="18"/>
              </w:rPr>
              <w:t> </w:t>
            </w:r>
            <w:r w:rsidR="00DD3DEB" w:rsidRPr="00CE3970">
              <w:rPr>
                <w:rFonts w:ascii="Adobe Ming Std L" w:eastAsia="Adobe Ming Std L" w:hAnsi="Adobe Ming Std L" w:cs="Arial"/>
                <w:color w:val="000000"/>
                <w:sz w:val="18"/>
                <w:szCs w:val="18"/>
              </w:rPr>
              <w:fldChar w:fldCharType="end"/>
            </w:r>
          </w:p>
        </w:tc>
        <w:tc>
          <w:tcPr>
            <w:tcW w:w="2746" w:type="dxa"/>
            <w:gridSpan w:val="3"/>
            <w:tcBorders>
              <w:top w:val="single" w:sz="4" w:space="0" w:color="auto"/>
              <w:left w:val="single" w:sz="4" w:space="0" w:color="auto"/>
              <w:bottom w:val="single" w:sz="4" w:space="0" w:color="auto"/>
              <w:right w:val="single" w:sz="4" w:space="0" w:color="auto"/>
            </w:tcBorders>
          </w:tcPr>
          <w:p w14:paraId="179BA581"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True Course Prior to Casualty</w:t>
            </w:r>
          </w:p>
          <w:p w14:paraId="492912D0"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4" w:type="dxa"/>
            <w:gridSpan w:val="4"/>
            <w:tcBorders>
              <w:top w:val="single" w:sz="4" w:space="0" w:color="auto"/>
              <w:left w:val="single" w:sz="4" w:space="0" w:color="auto"/>
              <w:bottom w:val="single" w:sz="4" w:space="0" w:color="auto"/>
              <w:right w:val="single" w:sz="4" w:space="0" w:color="auto"/>
            </w:tcBorders>
          </w:tcPr>
          <w:p w14:paraId="47C3A44E"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Draft Forward</w:t>
            </w:r>
          </w:p>
          <w:p w14:paraId="37833002"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00" w:type="dxa"/>
            <w:gridSpan w:val="4"/>
            <w:tcBorders>
              <w:top w:val="single" w:sz="4" w:space="0" w:color="auto"/>
              <w:left w:val="single" w:sz="4" w:space="0" w:color="auto"/>
              <w:bottom w:val="single" w:sz="4" w:space="0" w:color="auto"/>
              <w:right w:val="single" w:sz="12" w:space="0" w:color="auto"/>
            </w:tcBorders>
          </w:tcPr>
          <w:p w14:paraId="3ED5973E"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Draft Aft</w:t>
            </w:r>
          </w:p>
          <w:p w14:paraId="2317E930" w14:textId="77777777" w:rsidR="000D1C59" w:rsidRPr="00CE3970" w:rsidRDefault="000D1C59" w:rsidP="005C26A7">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BC330D" w:rsidRPr="00CE3970" w14:paraId="16D12F67" w14:textId="77777777" w:rsidTr="00311AF4">
        <w:trPr>
          <w:trHeight w:val="580"/>
        </w:trPr>
        <w:tc>
          <w:tcPr>
            <w:tcW w:w="10530" w:type="dxa"/>
            <w:gridSpan w:val="16"/>
            <w:tcBorders>
              <w:top w:val="single" w:sz="4" w:space="0" w:color="auto"/>
              <w:left w:val="single" w:sz="12" w:space="0" w:color="auto"/>
              <w:bottom w:val="single" w:sz="4" w:space="0" w:color="auto"/>
              <w:right w:val="single" w:sz="12" w:space="0" w:color="auto"/>
            </w:tcBorders>
          </w:tcPr>
          <w:p w14:paraId="712C4641" w14:textId="77777777" w:rsidR="00BC330D" w:rsidRPr="00CE3970" w:rsidRDefault="000D1C59" w:rsidP="00BC330D">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Atmospheric Conditions at Time of Casualty (you can choose more than one)</w:t>
            </w:r>
          </w:p>
          <w:p w14:paraId="4A902466" w14:textId="77777777" w:rsidR="00BC330D" w:rsidRPr="00CE3970" w:rsidRDefault="00BC330D" w:rsidP="00BC330D">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t>
            </w:r>
            <w:r w:rsidR="000D1C59" w:rsidRPr="00CE3970">
              <w:rPr>
                <w:rFonts w:ascii="Adobe Ming Std L" w:eastAsia="Adobe Ming Std L" w:hAnsi="Adobe Ming Std L" w:cs="Arial"/>
                <w:color w:val="000000"/>
                <w:sz w:val="18"/>
                <w:szCs w:val="18"/>
              </w:rPr>
              <w:t>Clear</w:t>
            </w:r>
            <w:r w:rsidRPr="00CE3970">
              <w:rPr>
                <w:rFonts w:ascii="Adobe Ming Std L" w:eastAsia="Adobe Ming Std L" w:hAnsi="Adobe Ming Std L" w:cs="Arial"/>
                <w:color w:val="000000"/>
                <w:sz w:val="18"/>
                <w:szCs w:val="18"/>
              </w:rPr>
              <w:t xml:space="preserve">    □</w:t>
            </w:r>
            <w:r w:rsidR="000D1C59" w:rsidRPr="00CE3970">
              <w:rPr>
                <w:rFonts w:ascii="Adobe Ming Std L" w:eastAsia="Adobe Ming Std L" w:hAnsi="Adobe Ming Std L" w:cs="Arial"/>
                <w:color w:val="000000"/>
                <w:sz w:val="18"/>
                <w:szCs w:val="18"/>
              </w:rPr>
              <w:t>Partly Cloudy</w:t>
            </w:r>
            <w:r w:rsidRPr="00CE3970">
              <w:rPr>
                <w:rFonts w:ascii="Adobe Ming Std L" w:eastAsia="Adobe Ming Std L" w:hAnsi="Adobe Ming Std L" w:cs="Arial"/>
                <w:color w:val="000000"/>
                <w:sz w:val="18"/>
                <w:szCs w:val="18"/>
              </w:rPr>
              <w:t xml:space="preserve">    □</w:t>
            </w:r>
            <w:r w:rsidR="000D1C59" w:rsidRPr="00CE3970">
              <w:rPr>
                <w:rFonts w:ascii="Adobe Ming Std L" w:eastAsia="Adobe Ming Std L" w:hAnsi="Adobe Ming Std L" w:cs="Arial"/>
                <w:color w:val="000000"/>
                <w:sz w:val="18"/>
                <w:szCs w:val="18"/>
              </w:rPr>
              <w:t>Overcast    □Fog    □Rain    □Snow    □Other</w:t>
            </w:r>
            <w:r w:rsidRPr="00CE3970">
              <w:rPr>
                <w:rFonts w:ascii="Adobe Ming Std L" w:eastAsia="Adobe Ming Std L" w:hAnsi="Adobe Ming Std L" w:cs="Arial"/>
                <w:color w:val="000000"/>
                <w:sz w:val="18"/>
                <w:szCs w:val="18"/>
              </w:rPr>
              <w:t xml:space="preserve"> (specify):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Arial"/>
                <w:color w:val="000000"/>
                <w:sz w:val="18"/>
                <w:szCs w:val="18"/>
              </w:rPr>
              <w:fldChar w:fldCharType="end"/>
            </w:r>
          </w:p>
        </w:tc>
      </w:tr>
      <w:tr w:rsidR="007D56D1" w:rsidRPr="00CE3970" w14:paraId="0B77FB4F" w14:textId="77777777" w:rsidTr="00311AF4">
        <w:trPr>
          <w:trHeight w:val="305"/>
        </w:trPr>
        <w:tc>
          <w:tcPr>
            <w:tcW w:w="2340" w:type="dxa"/>
            <w:gridSpan w:val="5"/>
            <w:vMerge w:val="restart"/>
            <w:tcBorders>
              <w:top w:val="single" w:sz="4" w:space="0" w:color="auto"/>
              <w:left w:val="single" w:sz="12" w:space="0" w:color="auto"/>
              <w:bottom w:val="single" w:sz="12" w:space="0" w:color="auto"/>
              <w:right w:val="single" w:sz="4" w:space="0" w:color="auto"/>
            </w:tcBorders>
          </w:tcPr>
          <w:p w14:paraId="72144DCB"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Distance of Visibility</w:t>
            </w:r>
          </w:p>
          <w:p w14:paraId="0FF95A9D"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□Under 2 Miles    </w:t>
            </w:r>
          </w:p>
          <w:p w14:paraId="6C15E1DE"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□2-5 Miles</w:t>
            </w:r>
          </w:p>
          <w:p w14:paraId="1E8701A1"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□Over 5 Miles</w:t>
            </w:r>
          </w:p>
          <w:p w14:paraId="3C563A41" w14:textId="77777777" w:rsidR="007D56D1" w:rsidRPr="00CE3970" w:rsidRDefault="007D56D1" w:rsidP="007D56D1">
            <w:pPr>
              <w:jc w:val="both"/>
              <w:rPr>
                <w:rFonts w:ascii="Adobe Ming Std L" w:eastAsia="Adobe Ming Std L" w:hAnsi="Adobe Ming Std L" w:cs="Arial"/>
                <w:color w:val="000000"/>
                <w:sz w:val="18"/>
                <w:szCs w:val="18"/>
              </w:rPr>
            </w:pPr>
          </w:p>
        </w:tc>
        <w:tc>
          <w:tcPr>
            <w:tcW w:w="2746" w:type="dxa"/>
            <w:gridSpan w:val="3"/>
            <w:vMerge w:val="restart"/>
            <w:tcBorders>
              <w:top w:val="single" w:sz="4" w:space="0" w:color="auto"/>
              <w:left w:val="single" w:sz="4" w:space="0" w:color="auto"/>
              <w:bottom w:val="single" w:sz="12" w:space="0" w:color="auto"/>
              <w:right w:val="single" w:sz="4" w:space="0" w:color="auto"/>
            </w:tcBorders>
          </w:tcPr>
          <w:p w14:paraId="5305B55D"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Wind</w:t>
            </w:r>
          </w:p>
          <w:p w14:paraId="1D0BA441"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□Light    </w:t>
            </w:r>
          </w:p>
          <w:p w14:paraId="62A90191"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□Moderate to Fresh</w:t>
            </w:r>
          </w:p>
          <w:p w14:paraId="08ADFB1C"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□Storm to Hurricane</w:t>
            </w:r>
          </w:p>
          <w:p w14:paraId="15871613" w14:textId="77777777" w:rsidR="007D56D1" w:rsidRPr="00CE3970" w:rsidRDefault="007D56D1" w:rsidP="007D56D1">
            <w:pPr>
              <w:jc w:val="both"/>
              <w:rPr>
                <w:rFonts w:ascii="Adobe Ming Std L" w:eastAsia="Adobe Ming Std L" w:hAnsi="Adobe Ming Std L" w:cs="Arial"/>
                <w:color w:val="000000"/>
                <w:sz w:val="18"/>
                <w:szCs w:val="18"/>
              </w:rPr>
            </w:pPr>
          </w:p>
        </w:tc>
        <w:tc>
          <w:tcPr>
            <w:tcW w:w="2744" w:type="dxa"/>
            <w:gridSpan w:val="4"/>
            <w:vMerge w:val="restart"/>
            <w:tcBorders>
              <w:top w:val="single" w:sz="4" w:space="0" w:color="auto"/>
              <w:left w:val="single" w:sz="4" w:space="0" w:color="auto"/>
              <w:bottom w:val="single" w:sz="12" w:space="0" w:color="auto"/>
              <w:right w:val="single" w:sz="4" w:space="0" w:color="auto"/>
            </w:tcBorders>
          </w:tcPr>
          <w:p w14:paraId="7A669384"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Sea</w:t>
            </w:r>
          </w:p>
          <w:p w14:paraId="4C362D22"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□Smooth to Slight    </w:t>
            </w:r>
          </w:p>
          <w:p w14:paraId="556E46B2"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□Moderate to Rough</w:t>
            </w:r>
          </w:p>
          <w:p w14:paraId="029AF03C"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□High</w:t>
            </w:r>
          </w:p>
          <w:p w14:paraId="0CFEF1E9" w14:textId="77777777" w:rsidR="007D56D1" w:rsidRPr="00CE3970" w:rsidRDefault="007D56D1" w:rsidP="007D56D1">
            <w:pPr>
              <w:jc w:val="both"/>
              <w:rPr>
                <w:rFonts w:ascii="Adobe Ming Std L" w:eastAsia="Adobe Ming Std L" w:hAnsi="Adobe Ming Std L" w:cs="Arial"/>
                <w:color w:val="000000"/>
                <w:sz w:val="18"/>
                <w:szCs w:val="18"/>
              </w:rPr>
            </w:pPr>
          </w:p>
        </w:tc>
        <w:tc>
          <w:tcPr>
            <w:tcW w:w="2700" w:type="dxa"/>
            <w:gridSpan w:val="4"/>
            <w:tcBorders>
              <w:top w:val="single" w:sz="4" w:space="0" w:color="auto"/>
              <w:left w:val="single" w:sz="4" w:space="0" w:color="auto"/>
              <w:bottom w:val="single" w:sz="4" w:space="0" w:color="auto"/>
              <w:right w:val="single" w:sz="12" w:space="0" w:color="auto"/>
            </w:tcBorders>
          </w:tcPr>
          <w:p w14:paraId="2B932F65"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Wind Direction</w:t>
            </w:r>
          </w:p>
          <w:p w14:paraId="488E058E"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7D56D1" w:rsidRPr="00CE3970" w14:paraId="630B15BD" w14:textId="77777777" w:rsidTr="00311AF4">
        <w:trPr>
          <w:trHeight w:val="305"/>
        </w:trPr>
        <w:tc>
          <w:tcPr>
            <w:tcW w:w="2340" w:type="dxa"/>
            <w:gridSpan w:val="5"/>
            <w:vMerge/>
            <w:tcBorders>
              <w:top w:val="single" w:sz="12" w:space="0" w:color="auto"/>
              <w:left w:val="single" w:sz="12" w:space="0" w:color="auto"/>
              <w:bottom w:val="single" w:sz="12" w:space="0" w:color="auto"/>
              <w:right w:val="single" w:sz="4" w:space="0" w:color="auto"/>
            </w:tcBorders>
          </w:tcPr>
          <w:p w14:paraId="14F0B1E9" w14:textId="77777777" w:rsidR="007D56D1" w:rsidRPr="00CE3970" w:rsidRDefault="007D56D1" w:rsidP="007D56D1">
            <w:pPr>
              <w:jc w:val="both"/>
              <w:rPr>
                <w:rFonts w:ascii="Adobe Ming Std L" w:eastAsia="Adobe Ming Std L" w:hAnsi="Adobe Ming Std L" w:cs="Arial"/>
                <w:color w:val="000000"/>
                <w:sz w:val="18"/>
                <w:szCs w:val="18"/>
              </w:rPr>
            </w:pPr>
          </w:p>
        </w:tc>
        <w:tc>
          <w:tcPr>
            <w:tcW w:w="2746" w:type="dxa"/>
            <w:gridSpan w:val="3"/>
            <w:vMerge/>
            <w:tcBorders>
              <w:top w:val="single" w:sz="4" w:space="0" w:color="auto"/>
              <w:left w:val="single" w:sz="4" w:space="0" w:color="auto"/>
              <w:bottom w:val="single" w:sz="12" w:space="0" w:color="auto"/>
              <w:right w:val="single" w:sz="4" w:space="0" w:color="auto"/>
            </w:tcBorders>
          </w:tcPr>
          <w:p w14:paraId="70E5F190" w14:textId="77777777" w:rsidR="007D56D1" w:rsidRPr="00CE3970" w:rsidRDefault="007D56D1" w:rsidP="007D56D1">
            <w:pPr>
              <w:jc w:val="both"/>
              <w:rPr>
                <w:rFonts w:ascii="Adobe Ming Std L" w:eastAsia="Adobe Ming Std L" w:hAnsi="Adobe Ming Std L" w:cs="Arial"/>
                <w:color w:val="000000"/>
                <w:sz w:val="18"/>
                <w:szCs w:val="18"/>
              </w:rPr>
            </w:pPr>
          </w:p>
        </w:tc>
        <w:tc>
          <w:tcPr>
            <w:tcW w:w="2744" w:type="dxa"/>
            <w:gridSpan w:val="4"/>
            <w:vMerge/>
            <w:tcBorders>
              <w:top w:val="single" w:sz="4" w:space="0" w:color="auto"/>
              <w:left w:val="single" w:sz="4" w:space="0" w:color="auto"/>
              <w:bottom w:val="single" w:sz="12" w:space="0" w:color="auto"/>
              <w:right w:val="single" w:sz="4" w:space="0" w:color="auto"/>
            </w:tcBorders>
          </w:tcPr>
          <w:p w14:paraId="40710AD0" w14:textId="77777777" w:rsidR="007D56D1" w:rsidRPr="00CE3970" w:rsidRDefault="007D56D1" w:rsidP="007D56D1">
            <w:pPr>
              <w:jc w:val="both"/>
              <w:rPr>
                <w:rFonts w:ascii="Adobe Ming Std L" w:eastAsia="Adobe Ming Std L" w:hAnsi="Adobe Ming Std L" w:cs="Arial"/>
                <w:color w:val="000000"/>
                <w:sz w:val="18"/>
                <w:szCs w:val="18"/>
              </w:rPr>
            </w:pPr>
          </w:p>
        </w:tc>
        <w:tc>
          <w:tcPr>
            <w:tcW w:w="2700" w:type="dxa"/>
            <w:gridSpan w:val="4"/>
            <w:tcBorders>
              <w:top w:val="single" w:sz="4" w:space="0" w:color="auto"/>
              <w:left w:val="single" w:sz="4" w:space="0" w:color="auto"/>
              <w:bottom w:val="single" w:sz="4" w:space="0" w:color="auto"/>
              <w:right w:val="single" w:sz="12" w:space="0" w:color="auto"/>
            </w:tcBorders>
          </w:tcPr>
          <w:p w14:paraId="4BB89DCF"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Direction of Sea</w:t>
            </w:r>
          </w:p>
          <w:p w14:paraId="048AFCA6"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7D56D1" w:rsidRPr="00CE3970" w14:paraId="57C70E14" w14:textId="77777777" w:rsidTr="00311AF4">
        <w:trPr>
          <w:trHeight w:val="483"/>
        </w:trPr>
        <w:tc>
          <w:tcPr>
            <w:tcW w:w="2340" w:type="dxa"/>
            <w:gridSpan w:val="5"/>
            <w:vMerge/>
            <w:tcBorders>
              <w:top w:val="single" w:sz="12" w:space="0" w:color="auto"/>
              <w:left w:val="single" w:sz="12" w:space="0" w:color="auto"/>
              <w:bottom w:val="single" w:sz="12" w:space="0" w:color="auto"/>
              <w:right w:val="single" w:sz="4" w:space="0" w:color="auto"/>
            </w:tcBorders>
          </w:tcPr>
          <w:p w14:paraId="3B4DDEA9" w14:textId="77777777" w:rsidR="007D56D1" w:rsidRPr="00CE3970" w:rsidRDefault="007D56D1" w:rsidP="007D56D1">
            <w:pPr>
              <w:jc w:val="both"/>
              <w:rPr>
                <w:rFonts w:ascii="Adobe Ming Std L" w:eastAsia="Adobe Ming Std L" w:hAnsi="Adobe Ming Std L" w:cs="Arial"/>
                <w:color w:val="000000"/>
                <w:sz w:val="18"/>
                <w:szCs w:val="18"/>
              </w:rPr>
            </w:pPr>
          </w:p>
        </w:tc>
        <w:tc>
          <w:tcPr>
            <w:tcW w:w="2746" w:type="dxa"/>
            <w:gridSpan w:val="3"/>
            <w:vMerge/>
            <w:tcBorders>
              <w:top w:val="single" w:sz="4" w:space="0" w:color="auto"/>
              <w:left w:val="single" w:sz="4" w:space="0" w:color="auto"/>
              <w:bottom w:val="single" w:sz="12" w:space="0" w:color="auto"/>
              <w:right w:val="single" w:sz="4" w:space="0" w:color="auto"/>
            </w:tcBorders>
          </w:tcPr>
          <w:p w14:paraId="3563BB8F" w14:textId="77777777" w:rsidR="007D56D1" w:rsidRPr="00CE3970" w:rsidRDefault="007D56D1" w:rsidP="007D56D1">
            <w:pPr>
              <w:jc w:val="both"/>
              <w:rPr>
                <w:rFonts w:ascii="Adobe Ming Std L" w:eastAsia="Adobe Ming Std L" w:hAnsi="Adobe Ming Std L" w:cs="Arial"/>
                <w:color w:val="000000"/>
                <w:sz w:val="18"/>
                <w:szCs w:val="18"/>
              </w:rPr>
            </w:pPr>
          </w:p>
        </w:tc>
        <w:tc>
          <w:tcPr>
            <w:tcW w:w="2744" w:type="dxa"/>
            <w:gridSpan w:val="4"/>
            <w:vMerge/>
            <w:tcBorders>
              <w:top w:val="single" w:sz="4" w:space="0" w:color="auto"/>
              <w:left w:val="single" w:sz="4" w:space="0" w:color="auto"/>
              <w:bottom w:val="single" w:sz="12" w:space="0" w:color="auto"/>
              <w:right w:val="single" w:sz="4" w:space="0" w:color="auto"/>
            </w:tcBorders>
          </w:tcPr>
          <w:p w14:paraId="4E1F1F56" w14:textId="77777777" w:rsidR="007D56D1" w:rsidRPr="00CE3970" w:rsidRDefault="007D56D1" w:rsidP="007D56D1">
            <w:pPr>
              <w:jc w:val="both"/>
              <w:rPr>
                <w:rFonts w:ascii="Adobe Ming Std L" w:eastAsia="Adobe Ming Std L" w:hAnsi="Adobe Ming Std L" w:cs="Arial"/>
                <w:color w:val="000000"/>
                <w:sz w:val="18"/>
                <w:szCs w:val="18"/>
              </w:rPr>
            </w:pPr>
          </w:p>
        </w:tc>
        <w:tc>
          <w:tcPr>
            <w:tcW w:w="2700" w:type="dxa"/>
            <w:gridSpan w:val="4"/>
            <w:tcBorders>
              <w:top w:val="single" w:sz="4" w:space="0" w:color="auto"/>
              <w:left w:val="single" w:sz="4" w:space="0" w:color="auto"/>
              <w:bottom w:val="single" w:sz="12" w:space="0" w:color="auto"/>
              <w:right w:val="single" w:sz="12" w:space="0" w:color="auto"/>
            </w:tcBorders>
          </w:tcPr>
          <w:p w14:paraId="1B01FD89"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Direction of Swell</w:t>
            </w:r>
          </w:p>
          <w:p w14:paraId="36683BB3" w14:textId="77777777" w:rsidR="007D56D1" w:rsidRPr="00CE3970" w:rsidRDefault="007D56D1" w:rsidP="007D56D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411A4F" w:rsidRPr="00CE3970" w14:paraId="1BF691A1" w14:textId="77777777" w:rsidTr="00311AF4">
        <w:trPr>
          <w:trHeight w:val="209"/>
        </w:trPr>
        <w:tc>
          <w:tcPr>
            <w:tcW w:w="5086" w:type="dxa"/>
            <w:gridSpan w:val="8"/>
            <w:tcBorders>
              <w:top w:val="single" w:sz="12" w:space="0" w:color="auto"/>
              <w:left w:val="single" w:sz="12" w:space="0" w:color="auto"/>
              <w:bottom w:val="single" w:sz="4" w:space="0" w:color="auto"/>
              <w:right w:val="single" w:sz="4" w:space="0" w:color="auto"/>
            </w:tcBorders>
          </w:tcPr>
          <w:p w14:paraId="0A73FD1F"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Navigation Equipment (you can choose more than one)</w:t>
            </w:r>
          </w:p>
        </w:tc>
        <w:tc>
          <w:tcPr>
            <w:tcW w:w="5444" w:type="dxa"/>
            <w:gridSpan w:val="8"/>
            <w:tcBorders>
              <w:top w:val="single" w:sz="12" w:space="0" w:color="auto"/>
              <w:left w:val="single" w:sz="4" w:space="0" w:color="auto"/>
              <w:bottom w:val="single" w:sz="4" w:space="0" w:color="auto"/>
              <w:right w:val="single" w:sz="12" w:space="0" w:color="auto"/>
            </w:tcBorders>
            <w:shd w:val="clear" w:color="auto" w:fill="auto"/>
          </w:tcPr>
          <w:p w14:paraId="1EC2384D" w14:textId="77777777" w:rsidR="00411A4F" w:rsidRPr="00CE3970" w:rsidRDefault="00411A4F"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Communications Equipment (you can choose more than one)</w:t>
            </w:r>
          </w:p>
        </w:tc>
      </w:tr>
      <w:tr w:rsidR="00411A4F" w:rsidRPr="00CE3970" w14:paraId="2CFFCD2F" w14:textId="77777777" w:rsidTr="00311AF4">
        <w:trPr>
          <w:trHeight w:val="811"/>
        </w:trPr>
        <w:tc>
          <w:tcPr>
            <w:tcW w:w="2340" w:type="dxa"/>
            <w:gridSpan w:val="5"/>
            <w:tcBorders>
              <w:top w:val="single" w:sz="4" w:space="0" w:color="auto"/>
              <w:left w:val="single" w:sz="12" w:space="0" w:color="auto"/>
              <w:bottom w:val="single" w:sz="4" w:space="0" w:color="auto"/>
              <w:right w:val="single" w:sz="4" w:space="0" w:color="auto"/>
            </w:tcBorders>
          </w:tcPr>
          <w:p w14:paraId="5D3D950B"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Radar </w:t>
            </w:r>
          </w:p>
          <w:p w14:paraId="1E8BB2BF"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(□S Brand, or □X Brand)</w:t>
            </w:r>
          </w:p>
          <w:p w14:paraId="70550481"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□Inoperative</w:t>
            </w:r>
          </w:p>
          <w:p w14:paraId="089AAEC5"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□Used                         </w:t>
            </w:r>
          </w:p>
        </w:tc>
        <w:tc>
          <w:tcPr>
            <w:tcW w:w="2746" w:type="dxa"/>
            <w:gridSpan w:val="3"/>
            <w:tcBorders>
              <w:top w:val="single" w:sz="4" w:space="0" w:color="auto"/>
              <w:left w:val="single" w:sz="4" w:space="0" w:color="auto"/>
              <w:bottom w:val="single" w:sz="4" w:space="0" w:color="auto"/>
              <w:right w:val="single" w:sz="4" w:space="0" w:color="auto"/>
            </w:tcBorders>
          </w:tcPr>
          <w:p w14:paraId="312F703E"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ARPA</w:t>
            </w:r>
          </w:p>
          <w:p w14:paraId="03F1C89A"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□Inoperative</w:t>
            </w:r>
          </w:p>
          <w:p w14:paraId="6DA979C2"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□Used</w:t>
            </w:r>
          </w:p>
        </w:tc>
        <w:tc>
          <w:tcPr>
            <w:tcW w:w="2744" w:type="dxa"/>
            <w:gridSpan w:val="4"/>
            <w:tcBorders>
              <w:top w:val="single" w:sz="4" w:space="0" w:color="auto"/>
              <w:left w:val="single" w:sz="4" w:space="0" w:color="auto"/>
              <w:bottom w:val="single" w:sz="4" w:space="0" w:color="auto"/>
              <w:right w:val="single" w:sz="4" w:space="0" w:color="auto"/>
            </w:tcBorders>
            <w:shd w:val="clear" w:color="auto" w:fill="auto"/>
          </w:tcPr>
          <w:p w14:paraId="19B10210"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Radio Telephone</w:t>
            </w:r>
          </w:p>
          <w:p w14:paraId="36A8D995"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 use with other vessels</w:t>
            </w:r>
          </w:p>
          <w:p w14:paraId="06B004B2"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 use with shore stations</w:t>
            </w:r>
          </w:p>
          <w:p w14:paraId="29B0D2CB"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t>
            </w:r>
            <w:r w:rsidR="00DD3DEB">
              <w:rPr>
                <w:rFonts w:ascii="Adobe Ming Std L" w:eastAsia="Adobe Ming Std L" w:hAnsi="Adobe Ming Std L" w:cs="Arial"/>
                <w:color w:val="000000"/>
                <w:sz w:val="18"/>
                <w:szCs w:val="18"/>
              </w:rPr>
              <w:t>Not used</w:t>
            </w:r>
            <w:r w:rsidRPr="00CE3970">
              <w:rPr>
                <w:rFonts w:ascii="Adobe Ming Std L" w:eastAsia="Adobe Ming Std L" w:hAnsi="Adobe Ming Std L" w:cs="Arial"/>
                <w:color w:val="000000"/>
                <w:sz w:val="18"/>
                <w:szCs w:val="18"/>
              </w:rPr>
              <w:t xml:space="preserve">                                   </w:t>
            </w:r>
          </w:p>
        </w:tc>
        <w:tc>
          <w:tcPr>
            <w:tcW w:w="2700" w:type="dxa"/>
            <w:gridSpan w:val="4"/>
            <w:tcBorders>
              <w:top w:val="single" w:sz="4" w:space="0" w:color="auto"/>
              <w:left w:val="single" w:sz="4" w:space="0" w:color="auto"/>
              <w:bottom w:val="single" w:sz="4" w:space="0" w:color="auto"/>
              <w:right w:val="single" w:sz="12" w:space="0" w:color="auto"/>
            </w:tcBorders>
            <w:shd w:val="clear" w:color="auto" w:fill="auto"/>
          </w:tcPr>
          <w:p w14:paraId="7F937D13"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CW (Key)</w:t>
            </w:r>
          </w:p>
          <w:p w14:paraId="58323F1B"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 use with other vessels</w:t>
            </w:r>
          </w:p>
          <w:p w14:paraId="1AABDCBB"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□In use with shore stations</w:t>
            </w:r>
          </w:p>
          <w:p w14:paraId="4E3FB751"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□Not used</w:t>
            </w:r>
          </w:p>
          <w:p w14:paraId="7D687FE7" w14:textId="77777777" w:rsidR="00411A4F" w:rsidRPr="00CE3970" w:rsidRDefault="00411A4F" w:rsidP="00411A4F">
            <w:pPr>
              <w:jc w:val="both"/>
              <w:rPr>
                <w:rFonts w:ascii="Adobe Ming Std L" w:eastAsia="Adobe Ming Std L" w:hAnsi="Adobe Ming Std L" w:cs="Arial"/>
                <w:color w:val="000000"/>
                <w:sz w:val="18"/>
                <w:szCs w:val="18"/>
              </w:rPr>
            </w:pPr>
          </w:p>
        </w:tc>
      </w:tr>
      <w:tr w:rsidR="00411A4F" w:rsidRPr="00CE3970" w14:paraId="4021054F" w14:textId="77777777" w:rsidTr="00311AF4">
        <w:trPr>
          <w:trHeight w:val="716"/>
        </w:trPr>
        <w:tc>
          <w:tcPr>
            <w:tcW w:w="5086" w:type="dxa"/>
            <w:gridSpan w:val="8"/>
            <w:tcBorders>
              <w:top w:val="single" w:sz="4" w:space="0" w:color="auto"/>
              <w:left w:val="single" w:sz="12" w:space="0" w:color="auto"/>
              <w:bottom w:val="single" w:sz="4" w:space="0" w:color="auto"/>
              <w:right w:val="single" w:sz="4" w:space="0" w:color="auto"/>
            </w:tcBorders>
          </w:tcPr>
          <w:p w14:paraId="6C6F5F1C" w14:textId="77777777" w:rsidR="00411A4F" w:rsidRPr="00CE3970" w:rsidRDefault="00411A4F" w:rsidP="00251F43">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Auto Alarm Transmitted by your Vessel?</w:t>
            </w:r>
          </w:p>
          <w:p w14:paraId="07A0A99D"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□Yes</w:t>
            </w:r>
          </w:p>
          <w:p w14:paraId="3997AA00"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□No                         </w:t>
            </w:r>
          </w:p>
        </w:tc>
        <w:tc>
          <w:tcPr>
            <w:tcW w:w="5444" w:type="dxa"/>
            <w:gridSpan w:val="8"/>
            <w:tcBorders>
              <w:top w:val="single" w:sz="4" w:space="0" w:color="auto"/>
              <w:left w:val="single" w:sz="4" w:space="0" w:color="auto"/>
              <w:bottom w:val="single" w:sz="4" w:space="0" w:color="auto"/>
              <w:right w:val="single" w:sz="12" w:space="0" w:color="auto"/>
            </w:tcBorders>
          </w:tcPr>
          <w:p w14:paraId="0A61A429" w14:textId="77777777" w:rsidR="00411A4F" w:rsidRPr="00CE3970" w:rsidRDefault="00D55665"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Rules of the Road Applicable at Time</w:t>
            </w:r>
          </w:p>
          <w:p w14:paraId="5EE36A6C" w14:textId="77777777" w:rsidR="00411A4F" w:rsidRPr="00CE3970" w:rsidRDefault="00411A4F" w:rsidP="00411A4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t>
            </w:r>
            <w:r w:rsidR="00D55665" w:rsidRPr="00CE3970">
              <w:rPr>
                <w:rFonts w:ascii="Adobe Ming Std L" w:eastAsia="Adobe Ming Std L" w:hAnsi="Adobe Ming Std L" w:cs="Arial"/>
                <w:color w:val="000000"/>
                <w:sz w:val="18"/>
                <w:szCs w:val="18"/>
              </w:rPr>
              <w:t>International</w:t>
            </w:r>
          </w:p>
          <w:p w14:paraId="55768D8C" w14:textId="77777777" w:rsidR="00411A4F" w:rsidRPr="00CE3970" w:rsidRDefault="00411A4F"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w:t>
            </w:r>
            <w:r w:rsidR="00D55665" w:rsidRPr="00CE3970">
              <w:rPr>
                <w:rFonts w:ascii="Adobe Ming Std L" w:eastAsia="Adobe Ming Std L" w:hAnsi="Adobe Ming Std L" w:cs="Arial"/>
                <w:color w:val="000000"/>
                <w:sz w:val="18"/>
                <w:szCs w:val="18"/>
              </w:rPr>
              <w:t xml:space="preserve">Other (specify): </w:t>
            </w:r>
            <w:r w:rsidR="00D55665" w:rsidRPr="00CE3970">
              <w:rPr>
                <w:rFonts w:ascii="Adobe Ming Std L" w:eastAsia="Adobe Ming Std L" w:hAnsi="Adobe Ming Std L" w:cs="Arial"/>
                <w:color w:val="000000"/>
                <w:sz w:val="18"/>
                <w:szCs w:val="18"/>
              </w:rPr>
              <w:fldChar w:fldCharType="begin">
                <w:ffData>
                  <w:name w:val="Text1"/>
                  <w:enabled/>
                  <w:calcOnExit w:val="0"/>
                  <w:textInput/>
                </w:ffData>
              </w:fldChar>
            </w:r>
            <w:r w:rsidR="00D55665" w:rsidRPr="00CE3970">
              <w:rPr>
                <w:rFonts w:ascii="Adobe Ming Std L" w:eastAsia="Adobe Ming Std L" w:hAnsi="Adobe Ming Std L" w:cs="Arial"/>
                <w:color w:val="000000"/>
                <w:sz w:val="18"/>
                <w:szCs w:val="18"/>
              </w:rPr>
              <w:instrText xml:space="preserve"> FORMTEXT </w:instrText>
            </w:r>
            <w:r w:rsidR="00D55665" w:rsidRPr="00CE3970">
              <w:rPr>
                <w:rFonts w:ascii="Adobe Ming Std L" w:eastAsia="Adobe Ming Std L" w:hAnsi="Adobe Ming Std L" w:cs="Arial"/>
                <w:color w:val="000000"/>
                <w:sz w:val="18"/>
                <w:szCs w:val="18"/>
              </w:rPr>
            </w:r>
            <w:r w:rsidR="00D55665" w:rsidRPr="00CE3970">
              <w:rPr>
                <w:rFonts w:ascii="Adobe Ming Std L" w:eastAsia="Adobe Ming Std L" w:hAnsi="Adobe Ming Std L" w:cs="Arial"/>
                <w:color w:val="000000"/>
                <w:sz w:val="18"/>
                <w:szCs w:val="18"/>
              </w:rPr>
              <w:fldChar w:fldCharType="separate"/>
            </w:r>
            <w:r w:rsidR="00D55665" w:rsidRPr="00CE3970">
              <w:rPr>
                <w:rFonts w:ascii="Adobe Ming Std L" w:eastAsia="Adobe Ming Std L" w:hAnsi="Adobe Ming Std L" w:cs="MS Gothic" w:hint="eastAsia"/>
                <w:noProof/>
                <w:color w:val="000000"/>
                <w:sz w:val="18"/>
                <w:szCs w:val="18"/>
              </w:rPr>
              <w:t> </w:t>
            </w:r>
            <w:r w:rsidR="00D55665" w:rsidRPr="00CE3970">
              <w:rPr>
                <w:rFonts w:ascii="Adobe Ming Std L" w:eastAsia="Adobe Ming Std L" w:hAnsi="Adobe Ming Std L" w:cs="MS Gothic" w:hint="eastAsia"/>
                <w:noProof/>
                <w:color w:val="000000"/>
                <w:sz w:val="18"/>
                <w:szCs w:val="18"/>
              </w:rPr>
              <w:t> </w:t>
            </w:r>
            <w:r w:rsidR="00D55665" w:rsidRPr="00CE3970">
              <w:rPr>
                <w:rFonts w:ascii="Adobe Ming Std L" w:eastAsia="Adobe Ming Std L" w:hAnsi="Adobe Ming Std L" w:cs="MS Gothic" w:hint="eastAsia"/>
                <w:noProof/>
                <w:color w:val="000000"/>
                <w:sz w:val="18"/>
                <w:szCs w:val="18"/>
              </w:rPr>
              <w:t> </w:t>
            </w:r>
            <w:r w:rsidR="00D55665" w:rsidRPr="00CE3970">
              <w:rPr>
                <w:rFonts w:ascii="Adobe Ming Std L" w:eastAsia="Adobe Ming Std L" w:hAnsi="Adobe Ming Std L" w:cs="MS Gothic" w:hint="eastAsia"/>
                <w:noProof/>
                <w:color w:val="000000"/>
                <w:sz w:val="18"/>
                <w:szCs w:val="18"/>
              </w:rPr>
              <w:t> </w:t>
            </w:r>
            <w:r w:rsidR="00D55665" w:rsidRPr="00CE3970">
              <w:rPr>
                <w:rFonts w:ascii="Adobe Ming Std L" w:eastAsia="Adobe Ming Std L" w:hAnsi="Adobe Ming Std L" w:cs="MS Gothic" w:hint="eastAsia"/>
                <w:noProof/>
                <w:color w:val="000000"/>
                <w:sz w:val="18"/>
                <w:szCs w:val="18"/>
              </w:rPr>
              <w:t> </w:t>
            </w:r>
            <w:r w:rsidR="00D55665" w:rsidRPr="00CE3970">
              <w:rPr>
                <w:rFonts w:ascii="Adobe Ming Std L" w:eastAsia="Adobe Ming Std L" w:hAnsi="Adobe Ming Std L" w:cs="Arial"/>
                <w:color w:val="000000"/>
                <w:sz w:val="18"/>
                <w:szCs w:val="18"/>
              </w:rPr>
              <w:fldChar w:fldCharType="end"/>
            </w:r>
          </w:p>
        </w:tc>
      </w:tr>
      <w:tr w:rsidR="00D55665" w:rsidRPr="00CE3970" w14:paraId="0FA421AA" w14:textId="77777777" w:rsidTr="00311AF4">
        <w:trPr>
          <w:trHeight w:val="224"/>
        </w:trPr>
        <w:tc>
          <w:tcPr>
            <w:tcW w:w="10530" w:type="dxa"/>
            <w:gridSpan w:val="16"/>
            <w:tcBorders>
              <w:top w:val="single" w:sz="4" w:space="0" w:color="auto"/>
              <w:left w:val="single" w:sz="12" w:space="0" w:color="auto"/>
              <w:bottom w:val="single" w:sz="4" w:space="0" w:color="auto"/>
              <w:right w:val="single" w:sz="12" w:space="0" w:color="auto"/>
            </w:tcBorders>
          </w:tcPr>
          <w:p w14:paraId="4DD56C2F" w14:textId="77777777" w:rsidR="00D55665" w:rsidRPr="00CE3970" w:rsidRDefault="00D55665" w:rsidP="00411A4F">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Nature of Casualty (</w:t>
            </w:r>
            <w:r w:rsidR="00F86B05" w:rsidRPr="00CE3970">
              <w:rPr>
                <w:rFonts w:ascii="Adobe Ming Std L" w:eastAsia="Adobe Ming Std L" w:hAnsi="Adobe Ming Std L" w:cs="Arial"/>
                <w:color w:val="000000"/>
                <w:sz w:val="18"/>
                <w:szCs w:val="18"/>
              </w:rPr>
              <w:t>please choose all that apply</w:t>
            </w:r>
            <w:r w:rsidRPr="00CE3970">
              <w:rPr>
                <w:rFonts w:ascii="Adobe Ming Std L" w:eastAsia="Adobe Ming Std L" w:hAnsi="Adobe Ming Std L" w:cs="Arial"/>
                <w:color w:val="000000"/>
                <w:sz w:val="18"/>
                <w:szCs w:val="18"/>
              </w:rPr>
              <w:t>)</w:t>
            </w:r>
          </w:p>
        </w:tc>
      </w:tr>
      <w:tr w:rsidR="00F86B05" w:rsidRPr="00CE3970" w14:paraId="17F1D233"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26AC4163"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□Collision with other vessel(s), pls provide details below:</w:t>
            </w:r>
          </w:p>
        </w:tc>
        <w:tc>
          <w:tcPr>
            <w:tcW w:w="5444" w:type="dxa"/>
            <w:gridSpan w:val="8"/>
            <w:tcBorders>
              <w:top w:val="single" w:sz="4" w:space="0" w:color="auto"/>
              <w:left w:val="single" w:sz="4" w:space="0" w:color="auto"/>
              <w:bottom w:val="single" w:sz="4" w:space="0" w:color="auto"/>
              <w:right w:val="single" w:sz="12" w:space="0" w:color="auto"/>
            </w:tcBorders>
          </w:tcPr>
          <w:p w14:paraId="39554982"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□Grounding</w:t>
            </w:r>
          </w:p>
        </w:tc>
      </w:tr>
      <w:tr w:rsidR="00F86B05" w:rsidRPr="00CE3970" w14:paraId="262BD7E9" w14:textId="77777777" w:rsidTr="00311AF4">
        <w:trPr>
          <w:trHeight w:val="224"/>
        </w:trPr>
        <w:tc>
          <w:tcPr>
            <w:tcW w:w="2340" w:type="dxa"/>
            <w:gridSpan w:val="5"/>
            <w:tcBorders>
              <w:top w:val="single" w:sz="4" w:space="0" w:color="auto"/>
              <w:left w:val="single" w:sz="12" w:space="0" w:color="auto"/>
              <w:bottom w:val="single" w:sz="4" w:space="0" w:color="auto"/>
              <w:right w:val="single" w:sz="4" w:space="0" w:color="auto"/>
            </w:tcBorders>
          </w:tcPr>
          <w:p w14:paraId="3319BD6E"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Vessel Name: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46" w:type="dxa"/>
            <w:gridSpan w:val="3"/>
            <w:tcBorders>
              <w:top w:val="single" w:sz="4" w:space="0" w:color="auto"/>
              <w:left w:val="single" w:sz="4" w:space="0" w:color="auto"/>
              <w:bottom w:val="single" w:sz="4" w:space="0" w:color="auto"/>
              <w:right w:val="single" w:sz="4" w:space="0" w:color="auto"/>
            </w:tcBorders>
          </w:tcPr>
          <w:p w14:paraId="7D84E2B3"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□Founder (Sinking)</w:t>
            </w:r>
          </w:p>
        </w:tc>
        <w:tc>
          <w:tcPr>
            <w:tcW w:w="5444" w:type="dxa"/>
            <w:gridSpan w:val="8"/>
            <w:tcBorders>
              <w:top w:val="single" w:sz="4" w:space="0" w:color="auto"/>
              <w:left w:val="single" w:sz="4" w:space="0" w:color="auto"/>
              <w:bottom w:val="single" w:sz="4" w:space="0" w:color="auto"/>
              <w:right w:val="single" w:sz="12" w:space="0" w:color="auto"/>
            </w:tcBorders>
          </w:tcPr>
          <w:p w14:paraId="6DF9E0A4"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□Founder (Sinking)</w:t>
            </w:r>
          </w:p>
        </w:tc>
      </w:tr>
      <w:tr w:rsidR="00F86B05" w:rsidRPr="00CE3970" w14:paraId="77E4E7A7" w14:textId="77777777" w:rsidTr="00311AF4">
        <w:trPr>
          <w:trHeight w:val="224"/>
        </w:trPr>
        <w:tc>
          <w:tcPr>
            <w:tcW w:w="2340" w:type="dxa"/>
            <w:gridSpan w:val="5"/>
            <w:tcBorders>
              <w:top w:val="single" w:sz="4" w:space="0" w:color="auto"/>
              <w:left w:val="single" w:sz="12" w:space="0" w:color="auto"/>
              <w:bottom w:val="single" w:sz="4" w:space="0" w:color="auto"/>
              <w:right w:val="single" w:sz="4" w:space="0" w:color="auto"/>
            </w:tcBorders>
          </w:tcPr>
          <w:p w14:paraId="7B06C182"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Vessel Name: </w:t>
            </w:r>
            <w:r w:rsidR="00FC2131" w:rsidRPr="00CE3970">
              <w:rPr>
                <w:rFonts w:ascii="Adobe Ming Std L" w:eastAsia="Adobe Ming Std L" w:hAnsi="Adobe Ming Std L" w:cs="Arial"/>
                <w:color w:val="000000"/>
                <w:sz w:val="18"/>
                <w:szCs w:val="18"/>
              </w:rPr>
              <w:fldChar w:fldCharType="begin">
                <w:ffData>
                  <w:name w:val="Text1"/>
                  <w:enabled/>
                  <w:calcOnExit w:val="0"/>
                  <w:textInput/>
                </w:ffData>
              </w:fldChar>
            </w:r>
            <w:r w:rsidR="00FC2131" w:rsidRPr="00CE3970">
              <w:rPr>
                <w:rFonts w:ascii="Adobe Ming Std L" w:eastAsia="Adobe Ming Std L" w:hAnsi="Adobe Ming Std L" w:cs="Arial"/>
                <w:color w:val="000000"/>
                <w:sz w:val="18"/>
                <w:szCs w:val="18"/>
              </w:rPr>
              <w:instrText xml:space="preserve"> FORMTEXT </w:instrText>
            </w:r>
            <w:r w:rsidR="00FC2131" w:rsidRPr="00CE3970">
              <w:rPr>
                <w:rFonts w:ascii="Adobe Ming Std L" w:eastAsia="Adobe Ming Std L" w:hAnsi="Adobe Ming Std L" w:cs="Arial"/>
                <w:color w:val="000000"/>
                <w:sz w:val="18"/>
                <w:szCs w:val="18"/>
              </w:rPr>
            </w:r>
            <w:r w:rsidR="00FC2131" w:rsidRPr="00CE3970">
              <w:rPr>
                <w:rFonts w:ascii="Adobe Ming Std L" w:eastAsia="Adobe Ming Std L" w:hAnsi="Adobe Ming Std L" w:cs="Arial"/>
                <w:color w:val="000000"/>
                <w:sz w:val="18"/>
                <w:szCs w:val="18"/>
              </w:rPr>
              <w:fldChar w:fldCharType="separate"/>
            </w:r>
            <w:r w:rsidR="00FC2131" w:rsidRPr="00CE3970">
              <w:rPr>
                <w:rFonts w:ascii="Adobe Ming Std L" w:eastAsia="Adobe Ming Std L" w:hAnsi="Adobe Ming Std L" w:cs="Arial"/>
                <w:noProof/>
                <w:color w:val="000000"/>
                <w:sz w:val="18"/>
                <w:szCs w:val="18"/>
              </w:rPr>
              <w:t> </w:t>
            </w:r>
            <w:r w:rsidR="00FC2131" w:rsidRPr="00CE3970">
              <w:rPr>
                <w:rFonts w:ascii="Adobe Ming Std L" w:eastAsia="Adobe Ming Std L" w:hAnsi="Adobe Ming Std L" w:cs="Arial"/>
                <w:noProof/>
                <w:color w:val="000000"/>
                <w:sz w:val="18"/>
                <w:szCs w:val="18"/>
              </w:rPr>
              <w:t> </w:t>
            </w:r>
            <w:r w:rsidR="00FC2131" w:rsidRPr="00CE3970">
              <w:rPr>
                <w:rFonts w:ascii="Adobe Ming Std L" w:eastAsia="Adobe Ming Std L" w:hAnsi="Adobe Ming Std L" w:cs="Arial"/>
                <w:noProof/>
                <w:color w:val="000000"/>
                <w:sz w:val="18"/>
                <w:szCs w:val="18"/>
              </w:rPr>
              <w:t> </w:t>
            </w:r>
            <w:r w:rsidR="00FC2131" w:rsidRPr="00CE3970">
              <w:rPr>
                <w:rFonts w:ascii="Adobe Ming Std L" w:eastAsia="Adobe Ming Std L" w:hAnsi="Adobe Ming Std L" w:cs="Arial"/>
                <w:noProof/>
                <w:color w:val="000000"/>
                <w:sz w:val="18"/>
                <w:szCs w:val="18"/>
              </w:rPr>
              <w:t> </w:t>
            </w:r>
            <w:r w:rsidR="00FC2131" w:rsidRPr="00CE3970">
              <w:rPr>
                <w:rFonts w:ascii="Adobe Ming Std L" w:eastAsia="Adobe Ming Std L" w:hAnsi="Adobe Ming Std L" w:cs="Arial"/>
                <w:noProof/>
                <w:color w:val="000000"/>
                <w:sz w:val="18"/>
                <w:szCs w:val="18"/>
              </w:rPr>
              <w:t> </w:t>
            </w:r>
            <w:r w:rsidR="00FC2131" w:rsidRPr="00CE3970">
              <w:rPr>
                <w:rFonts w:ascii="Adobe Ming Std L" w:eastAsia="Adobe Ming Std L" w:hAnsi="Adobe Ming Std L" w:cs="Arial"/>
                <w:color w:val="000000"/>
                <w:sz w:val="18"/>
                <w:szCs w:val="18"/>
              </w:rPr>
              <w:fldChar w:fldCharType="end"/>
            </w:r>
          </w:p>
        </w:tc>
        <w:tc>
          <w:tcPr>
            <w:tcW w:w="2746" w:type="dxa"/>
            <w:gridSpan w:val="3"/>
            <w:tcBorders>
              <w:top w:val="single" w:sz="4" w:space="0" w:color="auto"/>
              <w:left w:val="single" w:sz="4" w:space="0" w:color="auto"/>
              <w:bottom w:val="single" w:sz="4" w:space="0" w:color="auto"/>
              <w:right w:val="single" w:sz="4" w:space="0" w:color="auto"/>
            </w:tcBorders>
          </w:tcPr>
          <w:p w14:paraId="4D3A9D73"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□Capsizing without sinking</w:t>
            </w:r>
          </w:p>
        </w:tc>
        <w:tc>
          <w:tcPr>
            <w:tcW w:w="5444" w:type="dxa"/>
            <w:gridSpan w:val="8"/>
            <w:tcBorders>
              <w:top w:val="single" w:sz="4" w:space="0" w:color="auto"/>
              <w:left w:val="single" w:sz="4" w:space="0" w:color="auto"/>
              <w:bottom w:val="single" w:sz="4" w:space="0" w:color="auto"/>
              <w:right w:val="single" w:sz="12" w:space="0" w:color="auto"/>
            </w:tcBorders>
          </w:tcPr>
          <w:p w14:paraId="5CB71D1E"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□Capesizing without sinking</w:t>
            </w:r>
          </w:p>
        </w:tc>
      </w:tr>
      <w:tr w:rsidR="00F86B05" w:rsidRPr="00CE3970" w14:paraId="6D57EC2E"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2397F71E"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□Collision with floating or submerged objects</w:t>
            </w:r>
          </w:p>
        </w:tc>
        <w:tc>
          <w:tcPr>
            <w:tcW w:w="5444" w:type="dxa"/>
            <w:gridSpan w:val="8"/>
            <w:tcBorders>
              <w:top w:val="single" w:sz="4" w:space="0" w:color="auto"/>
              <w:left w:val="single" w:sz="4" w:space="0" w:color="auto"/>
              <w:bottom w:val="single" w:sz="4" w:space="0" w:color="auto"/>
              <w:right w:val="single" w:sz="12" w:space="0" w:color="auto"/>
            </w:tcBorders>
          </w:tcPr>
          <w:p w14:paraId="17F000B5"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□Flooding, swamping etc. without sinking </w:t>
            </w:r>
          </w:p>
        </w:tc>
      </w:tr>
      <w:tr w:rsidR="00F86B05" w:rsidRPr="00CE3970" w14:paraId="3DD2A725"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610C850A"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□Collision with fixed objects (e.g. piers, bridges etc.)</w:t>
            </w:r>
          </w:p>
        </w:tc>
        <w:tc>
          <w:tcPr>
            <w:tcW w:w="5444" w:type="dxa"/>
            <w:gridSpan w:val="8"/>
            <w:tcBorders>
              <w:top w:val="single" w:sz="4" w:space="0" w:color="auto"/>
              <w:left w:val="single" w:sz="4" w:space="0" w:color="auto"/>
              <w:bottom w:val="single" w:sz="4" w:space="0" w:color="auto"/>
              <w:right w:val="single" w:sz="12" w:space="0" w:color="auto"/>
            </w:tcBorders>
          </w:tcPr>
          <w:p w14:paraId="3858B2DD"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□Heavy weather damage</w:t>
            </w:r>
          </w:p>
        </w:tc>
      </w:tr>
      <w:tr w:rsidR="00F86B05" w:rsidRPr="00CE3970" w14:paraId="174C63D0"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55630EA2"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□Collision with ice</w:t>
            </w:r>
          </w:p>
        </w:tc>
        <w:tc>
          <w:tcPr>
            <w:tcW w:w="5444" w:type="dxa"/>
            <w:gridSpan w:val="8"/>
            <w:tcBorders>
              <w:top w:val="single" w:sz="4" w:space="0" w:color="auto"/>
              <w:left w:val="single" w:sz="4" w:space="0" w:color="auto"/>
              <w:bottom w:val="single" w:sz="4" w:space="0" w:color="auto"/>
              <w:right w:val="single" w:sz="12" w:space="0" w:color="auto"/>
            </w:tcBorders>
          </w:tcPr>
          <w:p w14:paraId="54352EAC"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□Cargo damage (no vessel damage)</w:t>
            </w:r>
          </w:p>
        </w:tc>
      </w:tr>
      <w:tr w:rsidR="00F86B05" w:rsidRPr="00CE3970" w14:paraId="4A2D27B8"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689DE88B"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□Collision with aids to navigation</w:t>
            </w:r>
          </w:p>
        </w:tc>
        <w:tc>
          <w:tcPr>
            <w:tcW w:w="5444" w:type="dxa"/>
            <w:gridSpan w:val="8"/>
            <w:tcBorders>
              <w:top w:val="single" w:sz="4" w:space="0" w:color="auto"/>
              <w:left w:val="single" w:sz="4" w:space="0" w:color="auto"/>
              <w:bottom w:val="single" w:sz="4" w:space="0" w:color="auto"/>
              <w:right w:val="single" w:sz="12" w:space="0" w:color="auto"/>
            </w:tcBorders>
          </w:tcPr>
          <w:p w14:paraId="0CEF0F5D"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□Material Failure (vessel structure)</w:t>
            </w:r>
          </w:p>
        </w:tc>
      </w:tr>
      <w:tr w:rsidR="00F86B05" w:rsidRPr="00CE3970" w14:paraId="00210228"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41599BE1"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□Explosion/Fire (involving cargo)</w:t>
            </w:r>
          </w:p>
        </w:tc>
        <w:tc>
          <w:tcPr>
            <w:tcW w:w="5444" w:type="dxa"/>
            <w:gridSpan w:val="8"/>
            <w:vMerge w:val="restart"/>
            <w:tcBorders>
              <w:top w:val="single" w:sz="4" w:space="0" w:color="auto"/>
              <w:left w:val="single" w:sz="4" w:space="0" w:color="auto"/>
              <w:bottom w:val="single" w:sz="4" w:space="0" w:color="auto"/>
              <w:right w:val="single" w:sz="12" w:space="0" w:color="auto"/>
            </w:tcBorders>
          </w:tcPr>
          <w:p w14:paraId="25BDDF01"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Material Failure (Engineering machinery, main propulsion, auxiliaries, boilers, evaporators, deck machinery, electrical etc.)</w:t>
            </w:r>
          </w:p>
        </w:tc>
      </w:tr>
      <w:tr w:rsidR="00F86B05" w:rsidRPr="00CE3970" w14:paraId="07029726"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0D5C7560"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□Explosion/Fire (involving vessel’s fuel)</w:t>
            </w:r>
          </w:p>
        </w:tc>
        <w:tc>
          <w:tcPr>
            <w:tcW w:w="5444" w:type="dxa"/>
            <w:gridSpan w:val="8"/>
            <w:vMerge/>
            <w:tcBorders>
              <w:top w:val="single" w:sz="4" w:space="0" w:color="auto"/>
              <w:left w:val="single" w:sz="4" w:space="0" w:color="auto"/>
              <w:bottom w:val="single" w:sz="4" w:space="0" w:color="auto"/>
              <w:right w:val="single" w:sz="12" w:space="0" w:color="auto"/>
            </w:tcBorders>
          </w:tcPr>
          <w:p w14:paraId="2F0FAA3C" w14:textId="77777777" w:rsidR="00F86B05" w:rsidRPr="00CE3970" w:rsidRDefault="00F86B05" w:rsidP="00F86B05">
            <w:pPr>
              <w:rPr>
                <w:rFonts w:ascii="Adobe Ming Std L" w:eastAsia="Adobe Ming Std L" w:hAnsi="Adobe Ming Std L" w:cs="Arial"/>
                <w:color w:val="000000"/>
                <w:sz w:val="18"/>
                <w:szCs w:val="18"/>
              </w:rPr>
            </w:pPr>
          </w:p>
        </w:tc>
      </w:tr>
      <w:tr w:rsidR="00F86B05" w:rsidRPr="00CE3970" w14:paraId="5482C383"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096D4036"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□Explosion/Fire (other, pls specify):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5444" w:type="dxa"/>
            <w:gridSpan w:val="8"/>
            <w:tcBorders>
              <w:top w:val="single" w:sz="4" w:space="0" w:color="auto"/>
              <w:left w:val="single" w:sz="4" w:space="0" w:color="auto"/>
              <w:bottom w:val="single" w:sz="4" w:space="0" w:color="auto"/>
              <w:right w:val="single" w:sz="12" w:space="0" w:color="auto"/>
            </w:tcBorders>
          </w:tcPr>
          <w:p w14:paraId="3F44FBF5" w14:textId="77777777" w:rsidR="00F86B05" w:rsidRPr="00CE3970" w:rsidRDefault="00F86B05"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□Equipment failure</w:t>
            </w:r>
          </w:p>
        </w:tc>
      </w:tr>
      <w:tr w:rsidR="00FC2131" w:rsidRPr="00CE3970" w14:paraId="37ACFE64"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37936CCE" w14:textId="77777777" w:rsidR="00FC2131" w:rsidRPr="00CE3970" w:rsidRDefault="00FC2131"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□Fire (vessel’s structure or equipment)</w:t>
            </w:r>
          </w:p>
        </w:tc>
        <w:tc>
          <w:tcPr>
            <w:tcW w:w="5444" w:type="dxa"/>
            <w:gridSpan w:val="8"/>
            <w:vMerge w:val="restart"/>
            <w:tcBorders>
              <w:top w:val="single" w:sz="4" w:space="0" w:color="auto"/>
              <w:left w:val="single" w:sz="4" w:space="0" w:color="auto"/>
              <w:bottom w:val="single" w:sz="4" w:space="0" w:color="auto"/>
              <w:right w:val="single" w:sz="12" w:space="0" w:color="auto"/>
            </w:tcBorders>
          </w:tcPr>
          <w:p w14:paraId="2DC1EA1D" w14:textId="77777777" w:rsidR="00FC2131" w:rsidRPr="00CE3970" w:rsidRDefault="00FC2131"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□Casualty not found in the above list, pls specify below:</w:t>
            </w:r>
          </w:p>
          <w:p w14:paraId="033F14C2" w14:textId="77777777" w:rsidR="00FC2131" w:rsidRPr="00CE3970" w:rsidRDefault="00FC2131"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260C0F20" w14:textId="77777777" w:rsidR="00FC2131" w:rsidRPr="00CE3970" w:rsidRDefault="00FC2131" w:rsidP="004654E7">
            <w:pPr>
              <w:rPr>
                <w:rFonts w:ascii="Adobe Ming Std L" w:eastAsia="Adobe Ming Std L" w:hAnsi="Adobe Ming Std L" w:cs="Arial"/>
                <w:color w:val="000000"/>
                <w:sz w:val="18"/>
                <w:szCs w:val="18"/>
              </w:rPr>
            </w:pPr>
          </w:p>
        </w:tc>
      </w:tr>
      <w:tr w:rsidR="00FC2131" w:rsidRPr="00CE3970" w14:paraId="2874A3CD"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02A822EA" w14:textId="77777777" w:rsidR="00FC2131" w:rsidRPr="00CE3970" w:rsidRDefault="00FC2131" w:rsidP="00F86B05">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□Explosion (Boiler and associated parts)</w:t>
            </w:r>
          </w:p>
        </w:tc>
        <w:tc>
          <w:tcPr>
            <w:tcW w:w="5444" w:type="dxa"/>
            <w:gridSpan w:val="8"/>
            <w:vMerge/>
            <w:tcBorders>
              <w:top w:val="single" w:sz="4" w:space="0" w:color="auto"/>
              <w:left w:val="single" w:sz="4" w:space="0" w:color="auto"/>
              <w:bottom w:val="single" w:sz="4" w:space="0" w:color="auto"/>
              <w:right w:val="single" w:sz="12" w:space="0" w:color="auto"/>
            </w:tcBorders>
          </w:tcPr>
          <w:p w14:paraId="075023A8" w14:textId="77777777" w:rsidR="00FC2131" w:rsidRPr="00CE3970" w:rsidRDefault="00FC2131" w:rsidP="004654E7">
            <w:pPr>
              <w:rPr>
                <w:rFonts w:ascii="Adobe Ming Std L" w:eastAsia="Adobe Ming Std L" w:hAnsi="Adobe Ming Std L" w:cs="Arial"/>
                <w:color w:val="000000"/>
                <w:sz w:val="18"/>
                <w:szCs w:val="18"/>
              </w:rPr>
            </w:pPr>
          </w:p>
        </w:tc>
      </w:tr>
      <w:tr w:rsidR="00FC2131" w:rsidRPr="00CE3970" w14:paraId="7C83AD92" w14:textId="77777777" w:rsidTr="00311AF4">
        <w:trPr>
          <w:trHeight w:val="224"/>
        </w:trPr>
        <w:tc>
          <w:tcPr>
            <w:tcW w:w="5086" w:type="dxa"/>
            <w:gridSpan w:val="8"/>
            <w:tcBorders>
              <w:top w:val="single" w:sz="4" w:space="0" w:color="auto"/>
              <w:left w:val="single" w:sz="12" w:space="0" w:color="auto"/>
              <w:bottom w:val="single" w:sz="4" w:space="0" w:color="auto"/>
              <w:right w:val="single" w:sz="4" w:space="0" w:color="auto"/>
            </w:tcBorders>
          </w:tcPr>
          <w:p w14:paraId="1DBCA9AF" w14:textId="77777777" w:rsidR="00FC2131" w:rsidRPr="00CE3970" w:rsidRDefault="00FC2131" w:rsidP="00FC2131">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□Explosion (Pressure vessels and compressed gas cylinders)</w:t>
            </w:r>
          </w:p>
        </w:tc>
        <w:tc>
          <w:tcPr>
            <w:tcW w:w="5444" w:type="dxa"/>
            <w:gridSpan w:val="8"/>
            <w:vMerge/>
            <w:tcBorders>
              <w:top w:val="single" w:sz="4" w:space="0" w:color="auto"/>
              <w:left w:val="single" w:sz="4" w:space="0" w:color="auto"/>
              <w:bottom w:val="single" w:sz="4" w:space="0" w:color="auto"/>
              <w:right w:val="single" w:sz="12" w:space="0" w:color="auto"/>
            </w:tcBorders>
          </w:tcPr>
          <w:p w14:paraId="69C66E55" w14:textId="77777777" w:rsidR="00FC2131" w:rsidRPr="00CE3970" w:rsidRDefault="00FC2131" w:rsidP="00FC2131">
            <w:pPr>
              <w:rPr>
                <w:rFonts w:ascii="Adobe Ming Std L" w:eastAsia="Adobe Ming Std L" w:hAnsi="Adobe Ming Std L" w:cs="Arial"/>
                <w:color w:val="000000"/>
                <w:sz w:val="18"/>
                <w:szCs w:val="18"/>
              </w:rPr>
            </w:pPr>
          </w:p>
        </w:tc>
      </w:tr>
      <w:tr w:rsidR="00FC2131" w:rsidRPr="00CE3970" w14:paraId="516A9363" w14:textId="77777777" w:rsidTr="00FA63EC">
        <w:trPr>
          <w:trHeight w:val="3770"/>
        </w:trPr>
        <w:tc>
          <w:tcPr>
            <w:tcW w:w="10530" w:type="dxa"/>
            <w:gridSpan w:val="16"/>
            <w:tcBorders>
              <w:top w:val="single" w:sz="4" w:space="0" w:color="auto"/>
              <w:left w:val="single" w:sz="12" w:space="0" w:color="auto"/>
              <w:bottom w:val="single" w:sz="4" w:space="0" w:color="auto"/>
              <w:right w:val="single" w:sz="12" w:space="0" w:color="auto"/>
            </w:tcBorders>
          </w:tcPr>
          <w:p w14:paraId="62A6B7C4"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Description of Casualty (Give events leading to the casualty and how it occurred. Attach drawings and additional sheets, if required)</w:t>
            </w:r>
          </w:p>
          <w:p w14:paraId="30E4D29D"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5570A6E7" w14:textId="77777777" w:rsidR="00FC2131" w:rsidRPr="00CE3970" w:rsidRDefault="00FC2131" w:rsidP="00FC2131">
            <w:pPr>
              <w:jc w:val="both"/>
              <w:rPr>
                <w:rFonts w:ascii="Adobe Ming Std L" w:eastAsia="Adobe Ming Std L" w:hAnsi="Adobe Ming Std L" w:cs="Arial"/>
                <w:color w:val="000000"/>
                <w:sz w:val="18"/>
                <w:szCs w:val="18"/>
              </w:rPr>
            </w:pPr>
          </w:p>
          <w:p w14:paraId="5DBFCBE6" w14:textId="77777777" w:rsidR="00FC2131" w:rsidRPr="00CE3970" w:rsidRDefault="00FC2131" w:rsidP="00FC2131">
            <w:pPr>
              <w:jc w:val="both"/>
              <w:rPr>
                <w:rFonts w:ascii="Adobe Ming Std L" w:eastAsia="Adobe Ming Std L" w:hAnsi="Adobe Ming Std L" w:cs="Arial"/>
                <w:color w:val="000000"/>
                <w:sz w:val="18"/>
                <w:szCs w:val="18"/>
              </w:rPr>
            </w:pPr>
          </w:p>
          <w:p w14:paraId="21FE2A8C" w14:textId="77777777" w:rsidR="00FC2131" w:rsidRPr="00CE3970" w:rsidRDefault="00FC2131" w:rsidP="00FC2131">
            <w:pPr>
              <w:jc w:val="both"/>
              <w:rPr>
                <w:rFonts w:ascii="Adobe Ming Std L" w:eastAsia="Adobe Ming Std L" w:hAnsi="Adobe Ming Std L" w:cs="Arial"/>
                <w:color w:val="000000"/>
                <w:sz w:val="18"/>
                <w:szCs w:val="18"/>
              </w:rPr>
            </w:pPr>
          </w:p>
          <w:p w14:paraId="2EB2F73B" w14:textId="77777777" w:rsidR="00FC2131" w:rsidRPr="00CE3970" w:rsidRDefault="00FC2131" w:rsidP="00FC2131">
            <w:pPr>
              <w:jc w:val="both"/>
              <w:rPr>
                <w:rFonts w:ascii="Adobe Ming Std L" w:eastAsia="Adobe Ming Std L" w:hAnsi="Adobe Ming Std L" w:cs="Arial"/>
                <w:color w:val="000000"/>
                <w:sz w:val="18"/>
                <w:szCs w:val="18"/>
              </w:rPr>
            </w:pPr>
          </w:p>
          <w:p w14:paraId="22C35905" w14:textId="77777777" w:rsidR="00FC2131" w:rsidRDefault="00FC2131" w:rsidP="00FC2131">
            <w:pPr>
              <w:jc w:val="both"/>
              <w:rPr>
                <w:rFonts w:ascii="Adobe Ming Std L" w:eastAsia="Adobe Ming Std L" w:hAnsi="Adobe Ming Std L" w:cs="Arial"/>
                <w:color w:val="000000"/>
                <w:sz w:val="18"/>
                <w:szCs w:val="18"/>
              </w:rPr>
            </w:pPr>
          </w:p>
          <w:p w14:paraId="3B3ACC57" w14:textId="77777777" w:rsidR="00C02EFE" w:rsidRDefault="00C02EFE" w:rsidP="00FC2131">
            <w:pPr>
              <w:jc w:val="both"/>
              <w:rPr>
                <w:rFonts w:ascii="Adobe Ming Std L" w:eastAsia="Adobe Ming Std L" w:hAnsi="Adobe Ming Std L" w:cs="Arial"/>
                <w:color w:val="000000"/>
                <w:sz w:val="18"/>
                <w:szCs w:val="18"/>
              </w:rPr>
            </w:pPr>
          </w:p>
          <w:p w14:paraId="59BDEFEF" w14:textId="77777777" w:rsidR="00C02EFE" w:rsidRDefault="00C02EFE" w:rsidP="00FC2131">
            <w:pPr>
              <w:jc w:val="both"/>
              <w:rPr>
                <w:rFonts w:ascii="Adobe Ming Std L" w:eastAsia="Adobe Ming Std L" w:hAnsi="Adobe Ming Std L" w:cs="Arial"/>
                <w:color w:val="000000"/>
                <w:sz w:val="18"/>
                <w:szCs w:val="18"/>
              </w:rPr>
            </w:pPr>
          </w:p>
          <w:p w14:paraId="66AA84DB" w14:textId="77777777" w:rsidR="00FA63EC" w:rsidRDefault="00FA63EC" w:rsidP="00FC2131">
            <w:pPr>
              <w:jc w:val="both"/>
              <w:rPr>
                <w:rFonts w:ascii="Adobe Ming Std L" w:eastAsia="Adobe Ming Std L" w:hAnsi="Adobe Ming Std L" w:cs="Arial"/>
                <w:color w:val="000000"/>
                <w:sz w:val="18"/>
                <w:szCs w:val="18"/>
              </w:rPr>
            </w:pPr>
          </w:p>
          <w:p w14:paraId="36B7A804" w14:textId="77777777" w:rsidR="00FA63EC" w:rsidRPr="00CE3970" w:rsidRDefault="00FA63EC" w:rsidP="00FC2131">
            <w:pPr>
              <w:jc w:val="both"/>
              <w:rPr>
                <w:rFonts w:ascii="Adobe Ming Std L" w:eastAsia="Adobe Ming Std L" w:hAnsi="Adobe Ming Std L" w:cs="Arial"/>
                <w:color w:val="000000"/>
                <w:sz w:val="18"/>
                <w:szCs w:val="18"/>
              </w:rPr>
            </w:pPr>
          </w:p>
          <w:p w14:paraId="3EB56EDB" w14:textId="77777777" w:rsidR="00FC2131" w:rsidRPr="00CE3970" w:rsidRDefault="00FC2131" w:rsidP="00FC2131">
            <w:pPr>
              <w:jc w:val="both"/>
              <w:rPr>
                <w:rFonts w:ascii="Adobe Ming Std L" w:eastAsia="Adobe Ming Std L" w:hAnsi="Adobe Ming Std L" w:cs="Arial"/>
                <w:color w:val="000000"/>
                <w:sz w:val="18"/>
                <w:szCs w:val="18"/>
              </w:rPr>
            </w:pPr>
          </w:p>
        </w:tc>
      </w:tr>
      <w:tr w:rsidR="009F465F" w:rsidRPr="00CE3970" w14:paraId="3B0330D6" w14:textId="77777777" w:rsidTr="00311AF4">
        <w:trPr>
          <w:trHeight w:val="170"/>
        </w:trPr>
        <w:tc>
          <w:tcPr>
            <w:tcW w:w="1155" w:type="dxa"/>
            <w:tcBorders>
              <w:top w:val="single" w:sz="4" w:space="0" w:color="auto"/>
              <w:left w:val="single" w:sz="12" w:space="0" w:color="auto"/>
              <w:bottom w:val="single" w:sz="4" w:space="0" w:color="auto"/>
              <w:right w:val="single" w:sz="4" w:space="0" w:color="auto"/>
            </w:tcBorders>
          </w:tcPr>
          <w:p w14:paraId="00A50FEA"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Personnel</w:t>
            </w:r>
          </w:p>
        </w:tc>
        <w:tc>
          <w:tcPr>
            <w:tcW w:w="1090" w:type="dxa"/>
            <w:gridSpan w:val="2"/>
            <w:tcBorders>
              <w:top w:val="single" w:sz="4" w:space="0" w:color="auto"/>
              <w:left w:val="single" w:sz="4" w:space="0" w:color="auto"/>
              <w:bottom w:val="single" w:sz="4" w:space="0" w:color="auto"/>
              <w:right w:val="single" w:sz="4" w:space="0" w:color="auto"/>
            </w:tcBorders>
          </w:tcPr>
          <w:p w14:paraId="57603A68" w14:textId="77777777" w:rsidR="00FC2131" w:rsidRPr="00CE3970" w:rsidRDefault="009F465F" w:rsidP="009F465F">
            <w:pPr>
              <w:jc w:val="cente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Crew</w:t>
            </w:r>
          </w:p>
        </w:tc>
        <w:tc>
          <w:tcPr>
            <w:tcW w:w="1086" w:type="dxa"/>
            <w:gridSpan w:val="3"/>
            <w:tcBorders>
              <w:top w:val="single" w:sz="4" w:space="0" w:color="auto"/>
              <w:left w:val="single" w:sz="4" w:space="0" w:color="auto"/>
              <w:bottom w:val="single" w:sz="4" w:space="0" w:color="auto"/>
              <w:right w:val="single" w:sz="4" w:space="0" w:color="auto"/>
            </w:tcBorders>
          </w:tcPr>
          <w:p w14:paraId="21AD7CAE" w14:textId="77777777" w:rsidR="00FC2131" w:rsidRPr="00CE3970" w:rsidRDefault="009F465F" w:rsidP="009F465F">
            <w:pPr>
              <w:jc w:val="cente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Passenge</w:t>
            </w:r>
            <w:r w:rsidRPr="00CE3970">
              <w:rPr>
                <w:rFonts w:ascii="Adobe Ming Std L" w:eastAsia="Adobe Ming Std L" w:hAnsi="Adobe Ming Std L" w:cs="Arial"/>
                <w:color w:val="000000"/>
                <w:sz w:val="18"/>
                <w:szCs w:val="18"/>
              </w:rPr>
              <w:lastRenderedPageBreak/>
              <w:t>r</w:t>
            </w:r>
          </w:p>
        </w:tc>
        <w:tc>
          <w:tcPr>
            <w:tcW w:w="1086" w:type="dxa"/>
            <w:tcBorders>
              <w:top w:val="single" w:sz="4" w:space="0" w:color="auto"/>
              <w:left w:val="single" w:sz="4" w:space="0" w:color="auto"/>
              <w:bottom w:val="single" w:sz="4" w:space="0" w:color="auto"/>
              <w:right w:val="single" w:sz="4" w:space="0" w:color="auto"/>
            </w:tcBorders>
          </w:tcPr>
          <w:p w14:paraId="1794D670" w14:textId="77777777" w:rsidR="00FC2131" w:rsidRPr="00CE3970" w:rsidRDefault="009F465F" w:rsidP="009F465F">
            <w:pPr>
              <w:jc w:val="cente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lastRenderedPageBreak/>
              <w:t>Other</w:t>
            </w:r>
          </w:p>
        </w:tc>
        <w:tc>
          <w:tcPr>
            <w:tcW w:w="729" w:type="dxa"/>
            <w:gridSpan w:val="2"/>
            <w:tcBorders>
              <w:top w:val="single" w:sz="4" w:space="0" w:color="auto"/>
              <w:left w:val="single" w:sz="4" w:space="0" w:color="auto"/>
              <w:bottom w:val="single" w:sz="4" w:space="0" w:color="auto"/>
              <w:right w:val="single" w:sz="4" w:space="0" w:color="auto"/>
            </w:tcBorders>
          </w:tcPr>
          <w:p w14:paraId="43F33525" w14:textId="77777777" w:rsidR="00FC2131" w:rsidRPr="00CE3970" w:rsidRDefault="009F465F" w:rsidP="009F465F">
            <w:pPr>
              <w:jc w:val="cente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Total</w:t>
            </w:r>
          </w:p>
        </w:tc>
        <w:tc>
          <w:tcPr>
            <w:tcW w:w="3621" w:type="dxa"/>
            <w:gridSpan w:val="6"/>
            <w:tcBorders>
              <w:top w:val="single" w:sz="4" w:space="0" w:color="auto"/>
              <w:left w:val="single" w:sz="4" w:space="0" w:color="auto"/>
              <w:bottom w:val="single" w:sz="4" w:space="0" w:color="auto"/>
              <w:right w:val="single" w:sz="4" w:space="0" w:color="auto"/>
            </w:tcBorders>
          </w:tcPr>
          <w:p w14:paraId="644A9798"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Property Losses</w:t>
            </w:r>
          </w:p>
        </w:tc>
        <w:tc>
          <w:tcPr>
            <w:tcW w:w="1763" w:type="dxa"/>
            <w:tcBorders>
              <w:top w:val="single" w:sz="4" w:space="0" w:color="auto"/>
              <w:left w:val="single" w:sz="4" w:space="0" w:color="auto"/>
              <w:bottom w:val="single" w:sz="4" w:space="0" w:color="auto"/>
              <w:right w:val="single" w:sz="12" w:space="0" w:color="auto"/>
            </w:tcBorders>
          </w:tcPr>
          <w:p w14:paraId="1CA6832E"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Value in US </w:t>
            </w:r>
            <w:r w:rsidRPr="00CE3970">
              <w:rPr>
                <w:rFonts w:ascii="Adobe Ming Std L" w:eastAsia="Adobe Ming Std L" w:hAnsi="Adobe Ming Std L" w:cs="Arial"/>
                <w:color w:val="000000"/>
                <w:sz w:val="18"/>
                <w:szCs w:val="18"/>
              </w:rPr>
              <w:lastRenderedPageBreak/>
              <w:t>Dollars</w:t>
            </w:r>
          </w:p>
        </w:tc>
      </w:tr>
      <w:tr w:rsidR="009F465F" w:rsidRPr="00CE3970" w14:paraId="0A87B12B" w14:textId="77777777" w:rsidTr="00311AF4">
        <w:trPr>
          <w:trHeight w:val="170"/>
        </w:trPr>
        <w:tc>
          <w:tcPr>
            <w:tcW w:w="1155" w:type="dxa"/>
            <w:tcBorders>
              <w:top w:val="single" w:sz="4" w:space="0" w:color="auto"/>
              <w:left w:val="single" w:sz="12" w:space="0" w:color="auto"/>
              <w:bottom w:val="single" w:sz="4" w:space="0" w:color="auto"/>
              <w:right w:val="single" w:sz="4" w:space="0" w:color="auto"/>
            </w:tcBorders>
          </w:tcPr>
          <w:p w14:paraId="04755345"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lastRenderedPageBreak/>
              <w:t>No. on board</w:t>
            </w:r>
          </w:p>
        </w:tc>
        <w:tc>
          <w:tcPr>
            <w:tcW w:w="1090" w:type="dxa"/>
            <w:gridSpan w:val="2"/>
            <w:tcBorders>
              <w:top w:val="single" w:sz="4" w:space="0" w:color="auto"/>
              <w:left w:val="single" w:sz="4" w:space="0" w:color="auto"/>
              <w:bottom w:val="single" w:sz="4" w:space="0" w:color="auto"/>
              <w:right w:val="single" w:sz="4" w:space="0" w:color="auto"/>
            </w:tcBorders>
          </w:tcPr>
          <w:p w14:paraId="24082328"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gridSpan w:val="3"/>
            <w:tcBorders>
              <w:top w:val="single" w:sz="4" w:space="0" w:color="auto"/>
              <w:left w:val="single" w:sz="4" w:space="0" w:color="auto"/>
              <w:bottom w:val="single" w:sz="4" w:space="0" w:color="auto"/>
              <w:right w:val="single" w:sz="4" w:space="0" w:color="auto"/>
            </w:tcBorders>
          </w:tcPr>
          <w:p w14:paraId="67398BFF"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tcBorders>
              <w:top w:val="single" w:sz="4" w:space="0" w:color="auto"/>
              <w:left w:val="single" w:sz="4" w:space="0" w:color="auto"/>
              <w:bottom w:val="single" w:sz="4" w:space="0" w:color="auto"/>
              <w:right w:val="single" w:sz="4" w:space="0" w:color="auto"/>
            </w:tcBorders>
          </w:tcPr>
          <w:p w14:paraId="25BCA701"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729" w:type="dxa"/>
            <w:gridSpan w:val="2"/>
            <w:tcBorders>
              <w:top w:val="single" w:sz="4" w:space="0" w:color="auto"/>
              <w:left w:val="single" w:sz="4" w:space="0" w:color="auto"/>
              <w:bottom w:val="single" w:sz="4" w:space="0" w:color="auto"/>
              <w:right w:val="single" w:sz="4" w:space="0" w:color="auto"/>
            </w:tcBorders>
          </w:tcPr>
          <w:p w14:paraId="515FA462"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3621" w:type="dxa"/>
            <w:gridSpan w:val="6"/>
            <w:tcBorders>
              <w:top w:val="single" w:sz="4" w:space="0" w:color="auto"/>
              <w:left w:val="single" w:sz="4" w:space="0" w:color="auto"/>
              <w:bottom w:val="single" w:sz="4" w:space="0" w:color="auto"/>
              <w:right w:val="single" w:sz="4" w:space="0" w:color="auto"/>
            </w:tcBorders>
          </w:tcPr>
          <w:p w14:paraId="5D322754"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Estimated loss/damage to vessel</w:t>
            </w:r>
          </w:p>
        </w:tc>
        <w:tc>
          <w:tcPr>
            <w:tcW w:w="1763" w:type="dxa"/>
            <w:tcBorders>
              <w:top w:val="single" w:sz="4" w:space="0" w:color="auto"/>
              <w:left w:val="single" w:sz="4" w:space="0" w:color="auto"/>
              <w:bottom w:val="single" w:sz="4" w:space="0" w:color="auto"/>
              <w:right w:val="single" w:sz="12" w:space="0" w:color="auto"/>
            </w:tcBorders>
          </w:tcPr>
          <w:p w14:paraId="681BB8A6"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9F465F" w:rsidRPr="00CE3970" w14:paraId="2401D633" w14:textId="77777777" w:rsidTr="00311AF4">
        <w:trPr>
          <w:trHeight w:val="170"/>
        </w:trPr>
        <w:tc>
          <w:tcPr>
            <w:tcW w:w="1155" w:type="dxa"/>
            <w:tcBorders>
              <w:top w:val="single" w:sz="4" w:space="0" w:color="auto"/>
              <w:left w:val="single" w:sz="12" w:space="0" w:color="auto"/>
              <w:bottom w:val="single" w:sz="4" w:space="0" w:color="auto"/>
              <w:right w:val="single" w:sz="4" w:space="0" w:color="auto"/>
            </w:tcBorders>
          </w:tcPr>
          <w:p w14:paraId="12A47193"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No. known dead</w:t>
            </w:r>
          </w:p>
        </w:tc>
        <w:tc>
          <w:tcPr>
            <w:tcW w:w="1090" w:type="dxa"/>
            <w:gridSpan w:val="2"/>
            <w:tcBorders>
              <w:top w:val="single" w:sz="4" w:space="0" w:color="auto"/>
              <w:left w:val="single" w:sz="4" w:space="0" w:color="auto"/>
              <w:bottom w:val="single" w:sz="4" w:space="0" w:color="auto"/>
              <w:right w:val="single" w:sz="4" w:space="0" w:color="auto"/>
            </w:tcBorders>
          </w:tcPr>
          <w:p w14:paraId="49A5DBA9"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gridSpan w:val="3"/>
            <w:tcBorders>
              <w:top w:val="single" w:sz="4" w:space="0" w:color="auto"/>
              <w:left w:val="single" w:sz="4" w:space="0" w:color="auto"/>
              <w:bottom w:val="single" w:sz="4" w:space="0" w:color="auto"/>
              <w:right w:val="single" w:sz="4" w:space="0" w:color="auto"/>
            </w:tcBorders>
          </w:tcPr>
          <w:p w14:paraId="7AE8B244"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tcBorders>
              <w:top w:val="single" w:sz="4" w:space="0" w:color="auto"/>
              <w:left w:val="single" w:sz="4" w:space="0" w:color="auto"/>
              <w:bottom w:val="single" w:sz="4" w:space="0" w:color="auto"/>
              <w:right w:val="single" w:sz="4" w:space="0" w:color="auto"/>
            </w:tcBorders>
          </w:tcPr>
          <w:p w14:paraId="4C0BCCAB"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729" w:type="dxa"/>
            <w:gridSpan w:val="2"/>
            <w:tcBorders>
              <w:top w:val="single" w:sz="4" w:space="0" w:color="auto"/>
              <w:left w:val="single" w:sz="4" w:space="0" w:color="auto"/>
              <w:bottom w:val="single" w:sz="4" w:space="0" w:color="auto"/>
              <w:right w:val="single" w:sz="4" w:space="0" w:color="auto"/>
            </w:tcBorders>
          </w:tcPr>
          <w:p w14:paraId="7BB7A099"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3621" w:type="dxa"/>
            <w:gridSpan w:val="6"/>
            <w:tcBorders>
              <w:top w:val="single" w:sz="4" w:space="0" w:color="auto"/>
              <w:left w:val="single" w:sz="4" w:space="0" w:color="auto"/>
              <w:bottom w:val="single" w:sz="4" w:space="0" w:color="auto"/>
              <w:right w:val="single" w:sz="4" w:space="0" w:color="auto"/>
            </w:tcBorders>
          </w:tcPr>
          <w:p w14:paraId="4E98FDAD"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Estimated loss/damage to cargo</w:t>
            </w:r>
          </w:p>
        </w:tc>
        <w:tc>
          <w:tcPr>
            <w:tcW w:w="1763" w:type="dxa"/>
            <w:tcBorders>
              <w:top w:val="single" w:sz="4" w:space="0" w:color="auto"/>
              <w:left w:val="single" w:sz="4" w:space="0" w:color="auto"/>
              <w:bottom w:val="single" w:sz="4" w:space="0" w:color="auto"/>
              <w:right w:val="single" w:sz="12" w:space="0" w:color="auto"/>
            </w:tcBorders>
          </w:tcPr>
          <w:p w14:paraId="5E48A57F"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9F465F" w:rsidRPr="00CE3970" w14:paraId="53B7FCF5" w14:textId="77777777" w:rsidTr="00311AF4">
        <w:trPr>
          <w:trHeight w:val="170"/>
        </w:trPr>
        <w:tc>
          <w:tcPr>
            <w:tcW w:w="1155" w:type="dxa"/>
            <w:tcBorders>
              <w:top w:val="single" w:sz="4" w:space="0" w:color="auto"/>
              <w:left w:val="single" w:sz="12" w:space="0" w:color="auto"/>
              <w:bottom w:val="single" w:sz="4" w:space="0" w:color="auto"/>
              <w:right w:val="single" w:sz="4" w:space="0" w:color="auto"/>
            </w:tcBorders>
          </w:tcPr>
          <w:p w14:paraId="75832CEE"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No. of missing</w:t>
            </w:r>
          </w:p>
        </w:tc>
        <w:tc>
          <w:tcPr>
            <w:tcW w:w="1090" w:type="dxa"/>
            <w:gridSpan w:val="2"/>
            <w:tcBorders>
              <w:top w:val="single" w:sz="4" w:space="0" w:color="auto"/>
              <w:left w:val="single" w:sz="4" w:space="0" w:color="auto"/>
              <w:bottom w:val="single" w:sz="4" w:space="0" w:color="auto"/>
              <w:right w:val="single" w:sz="4" w:space="0" w:color="auto"/>
            </w:tcBorders>
          </w:tcPr>
          <w:p w14:paraId="445F8E76"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gridSpan w:val="3"/>
            <w:tcBorders>
              <w:top w:val="single" w:sz="4" w:space="0" w:color="auto"/>
              <w:left w:val="single" w:sz="4" w:space="0" w:color="auto"/>
              <w:bottom w:val="single" w:sz="4" w:space="0" w:color="auto"/>
              <w:right w:val="single" w:sz="4" w:space="0" w:color="auto"/>
            </w:tcBorders>
          </w:tcPr>
          <w:p w14:paraId="20E92334"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tcBorders>
              <w:top w:val="single" w:sz="4" w:space="0" w:color="auto"/>
              <w:left w:val="single" w:sz="4" w:space="0" w:color="auto"/>
              <w:bottom w:val="single" w:sz="4" w:space="0" w:color="auto"/>
              <w:right w:val="single" w:sz="4" w:space="0" w:color="auto"/>
            </w:tcBorders>
          </w:tcPr>
          <w:p w14:paraId="2AF84FAB"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729" w:type="dxa"/>
            <w:gridSpan w:val="2"/>
            <w:tcBorders>
              <w:top w:val="single" w:sz="4" w:space="0" w:color="auto"/>
              <w:left w:val="single" w:sz="4" w:space="0" w:color="auto"/>
              <w:bottom w:val="single" w:sz="4" w:space="0" w:color="auto"/>
              <w:right w:val="single" w:sz="4" w:space="0" w:color="auto"/>
            </w:tcBorders>
          </w:tcPr>
          <w:p w14:paraId="13151B6E"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3621" w:type="dxa"/>
            <w:gridSpan w:val="6"/>
            <w:tcBorders>
              <w:top w:val="single" w:sz="4" w:space="0" w:color="auto"/>
              <w:left w:val="single" w:sz="4" w:space="0" w:color="auto"/>
              <w:bottom w:val="single" w:sz="4" w:space="0" w:color="auto"/>
              <w:right w:val="single" w:sz="4" w:space="0" w:color="auto"/>
            </w:tcBorders>
          </w:tcPr>
          <w:p w14:paraId="2BCA094E"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Estimated loss/damage to other property</w:t>
            </w:r>
          </w:p>
        </w:tc>
        <w:tc>
          <w:tcPr>
            <w:tcW w:w="1763" w:type="dxa"/>
            <w:tcBorders>
              <w:top w:val="single" w:sz="4" w:space="0" w:color="auto"/>
              <w:left w:val="single" w:sz="4" w:space="0" w:color="auto"/>
              <w:bottom w:val="single" w:sz="4" w:space="0" w:color="auto"/>
              <w:right w:val="single" w:sz="12" w:space="0" w:color="auto"/>
            </w:tcBorders>
          </w:tcPr>
          <w:p w14:paraId="00D3AD9C"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 </w:t>
            </w: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9F465F" w:rsidRPr="00CE3970" w14:paraId="463EDF0F" w14:textId="77777777" w:rsidTr="00FF5DD1">
        <w:trPr>
          <w:trHeight w:val="170"/>
        </w:trPr>
        <w:tc>
          <w:tcPr>
            <w:tcW w:w="1155" w:type="dxa"/>
            <w:tcBorders>
              <w:top w:val="single" w:sz="4" w:space="0" w:color="auto"/>
              <w:left w:val="single" w:sz="12" w:space="0" w:color="auto"/>
              <w:bottom w:val="single" w:sz="12" w:space="0" w:color="auto"/>
              <w:right w:val="single" w:sz="4" w:space="0" w:color="auto"/>
            </w:tcBorders>
          </w:tcPr>
          <w:p w14:paraId="54702130"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No. of injured</w:t>
            </w:r>
          </w:p>
        </w:tc>
        <w:tc>
          <w:tcPr>
            <w:tcW w:w="1090" w:type="dxa"/>
            <w:gridSpan w:val="2"/>
            <w:tcBorders>
              <w:top w:val="single" w:sz="4" w:space="0" w:color="auto"/>
              <w:left w:val="single" w:sz="4" w:space="0" w:color="auto"/>
              <w:bottom w:val="single" w:sz="12" w:space="0" w:color="auto"/>
              <w:right w:val="single" w:sz="4" w:space="0" w:color="auto"/>
            </w:tcBorders>
          </w:tcPr>
          <w:p w14:paraId="6CB6201A"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gridSpan w:val="3"/>
            <w:tcBorders>
              <w:top w:val="single" w:sz="4" w:space="0" w:color="auto"/>
              <w:left w:val="single" w:sz="4" w:space="0" w:color="auto"/>
              <w:bottom w:val="single" w:sz="12" w:space="0" w:color="auto"/>
              <w:right w:val="single" w:sz="4" w:space="0" w:color="auto"/>
            </w:tcBorders>
          </w:tcPr>
          <w:p w14:paraId="21FA7457"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1086" w:type="dxa"/>
            <w:tcBorders>
              <w:top w:val="single" w:sz="4" w:space="0" w:color="auto"/>
              <w:left w:val="single" w:sz="4" w:space="0" w:color="auto"/>
              <w:bottom w:val="single" w:sz="12" w:space="0" w:color="auto"/>
              <w:right w:val="single" w:sz="4" w:space="0" w:color="auto"/>
            </w:tcBorders>
          </w:tcPr>
          <w:p w14:paraId="204E00DA"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729" w:type="dxa"/>
            <w:gridSpan w:val="2"/>
            <w:tcBorders>
              <w:top w:val="single" w:sz="4" w:space="0" w:color="auto"/>
              <w:left w:val="single" w:sz="4" w:space="0" w:color="auto"/>
              <w:bottom w:val="single" w:sz="12" w:space="0" w:color="auto"/>
              <w:right w:val="single" w:sz="4" w:space="0" w:color="auto"/>
            </w:tcBorders>
          </w:tcPr>
          <w:p w14:paraId="6B837D77"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5384" w:type="dxa"/>
            <w:gridSpan w:val="7"/>
            <w:tcBorders>
              <w:top w:val="single" w:sz="4" w:space="0" w:color="auto"/>
              <w:left w:val="single" w:sz="4" w:space="0" w:color="auto"/>
              <w:bottom w:val="single" w:sz="12" w:space="0" w:color="auto"/>
              <w:right w:val="single" w:sz="12" w:space="0" w:color="auto"/>
            </w:tcBorders>
          </w:tcPr>
          <w:p w14:paraId="2E712901" w14:textId="77777777" w:rsidR="009F465F" w:rsidRPr="00CE3970" w:rsidRDefault="009F465F" w:rsidP="009F465F">
            <w:pPr>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Is vessel TOTAL LOSS?    □Yes    □No</w:t>
            </w:r>
          </w:p>
        </w:tc>
      </w:tr>
      <w:tr w:rsidR="00FC2131" w:rsidRPr="00CE3970" w14:paraId="7E732BA5" w14:textId="77777777" w:rsidTr="00FF5DD1">
        <w:trPr>
          <w:trHeight w:val="468"/>
        </w:trPr>
        <w:tc>
          <w:tcPr>
            <w:tcW w:w="10530" w:type="dxa"/>
            <w:gridSpan w:val="16"/>
            <w:tcBorders>
              <w:top w:val="single" w:sz="12" w:space="0" w:color="auto"/>
              <w:left w:val="single" w:sz="12" w:space="0" w:color="auto"/>
              <w:bottom w:val="single" w:sz="4" w:space="0" w:color="auto"/>
              <w:right w:val="single" w:sz="12" w:space="0" w:color="auto"/>
            </w:tcBorders>
          </w:tcPr>
          <w:p w14:paraId="7500182A" w14:textId="77777777" w:rsidR="00FC2131"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Remarks (please indicate assistance rendered by other vessels or shore stations, recommendations for corrective safety measures pertinent to this casualty, include explanation of any unsatisfactory life-saving equipment – Attach drawings and additional sheets, if required)</w:t>
            </w:r>
          </w:p>
          <w:p w14:paraId="1FABFBAB" w14:textId="77777777" w:rsidR="009F465F" w:rsidRPr="00CE3970" w:rsidRDefault="009F465F"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23E2A511" w14:textId="77777777" w:rsidR="009F465F" w:rsidRPr="00CE3970" w:rsidRDefault="009F465F" w:rsidP="00FC2131">
            <w:pPr>
              <w:jc w:val="both"/>
              <w:rPr>
                <w:rFonts w:ascii="Adobe Ming Std L" w:eastAsia="Adobe Ming Std L" w:hAnsi="Adobe Ming Std L" w:cs="Arial"/>
                <w:color w:val="000000"/>
                <w:sz w:val="18"/>
                <w:szCs w:val="18"/>
              </w:rPr>
            </w:pPr>
          </w:p>
          <w:p w14:paraId="48E33DC4" w14:textId="77777777" w:rsidR="009F465F" w:rsidRPr="00CE3970" w:rsidRDefault="009F465F" w:rsidP="00FC2131">
            <w:pPr>
              <w:jc w:val="both"/>
              <w:rPr>
                <w:rFonts w:ascii="Adobe Ming Std L" w:eastAsia="Adobe Ming Std L" w:hAnsi="Adobe Ming Std L" w:cs="Arial"/>
                <w:color w:val="000000"/>
                <w:sz w:val="18"/>
                <w:szCs w:val="18"/>
              </w:rPr>
            </w:pPr>
          </w:p>
          <w:p w14:paraId="50C551B5" w14:textId="77777777" w:rsidR="009F465F" w:rsidRPr="00CE3970" w:rsidRDefault="009F465F" w:rsidP="00FC2131">
            <w:pPr>
              <w:jc w:val="both"/>
              <w:rPr>
                <w:rFonts w:ascii="Adobe Ming Std L" w:eastAsia="Adobe Ming Std L" w:hAnsi="Adobe Ming Std L" w:cs="Arial"/>
                <w:color w:val="000000"/>
                <w:sz w:val="18"/>
                <w:szCs w:val="18"/>
              </w:rPr>
            </w:pPr>
          </w:p>
          <w:p w14:paraId="3CDC6DDD" w14:textId="77777777" w:rsidR="009F465F" w:rsidRPr="00CE3970" w:rsidRDefault="009F465F" w:rsidP="00FC2131">
            <w:pPr>
              <w:jc w:val="both"/>
              <w:rPr>
                <w:rFonts w:ascii="Adobe Ming Std L" w:eastAsia="Adobe Ming Std L" w:hAnsi="Adobe Ming Std L" w:cs="Arial"/>
                <w:color w:val="000000"/>
                <w:sz w:val="18"/>
                <w:szCs w:val="18"/>
              </w:rPr>
            </w:pPr>
          </w:p>
          <w:p w14:paraId="6F6F7A58" w14:textId="77777777" w:rsidR="009F465F" w:rsidRPr="00CE3970" w:rsidRDefault="009F465F" w:rsidP="00FC2131">
            <w:pPr>
              <w:jc w:val="both"/>
              <w:rPr>
                <w:rFonts w:ascii="Adobe Ming Std L" w:eastAsia="Adobe Ming Std L" w:hAnsi="Adobe Ming Std L" w:cs="Arial"/>
                <w:color w:val="000000"/>
                <w:sz w:val="18"/>
                <w:szCs w:val="18"/>
              </w:rPr>
            </w:pPr>
          </w:p>
          <w:p w14:paraId="22B5719D" w14:textId="77777777" w:rsidR="009F465F" w:rsidRPr="00CE3970" w:rsidRDefault="009F465F" w:rsidP="00FC2131">
            <w:pPr>
              <w:jc w:val="both"/>
              <w:rPr>
                <w:rFonts w:ascii="Adobe Ming Std L" w:eastAsia="Adobe Ming Std L" w:hAnsi="Adobe Ming Std L" w:cs="Arial"/>
                <w:color w:val="000000"/>
                <w:sz w:val="18"/>
                <w:szCs w:val="18"/>
              </w:rPr>
            </w:pPr>
          </w:p>
          <w:p w14:paraId="25D46064" w14:textId="77777777" w:rsidR="009F465F" w:rsidRPr="00CE3970" w:rsidRDefault="009F465F" w:rsidP="00FC2131">
            <w:pPr>
              <w:jc w:val="both"/>
              <w:rPr>
                <w:rFonts w:ascii="Adobe Ming Std L" w:eastAsia="Adobe Ming Std L" w:hAnsi="Adobe Ming Std L" w:cs="Arial"/>
                <w:color w:val="000000"/>
                <w:sz w:val="18"/>
                <w:szCs w:val="18"/>
              </w:rPr>
            </w:pPr>
          </w:p>
          <w:p w14:paraId="5F829353" w14:textId="77777777" w:rsidR="009F465F" w:rsidRPr="00CE3970" w:rsidRDefault="009F465F" w:rsidP="00FC2131">
            <w:pPr>
              <w:jc w:val="both"/>
              <w:rPr>
                <w:rFonts w:ascii="Adobe Ming Std L" w:eastAsia="Adobe Ming Std L" w:hAnsi="Adobe Ming Std L" w:cs="Arial"/>
                <w:color w:val="000000"/>
                <w:sz w:val="18"/>
                <w:szCs w:val="18"/>
              </w:rPr>
            </w:pPr>
          </w:p>
          <w:p w14:paraId="2F5ABD6E" w14:textId="77777777" w:rsidR="009F465F" w:rsidRPr="00CE3970" w:rsidRDefault="009F465F" w:rsidP="00FC2131">
            <w:pPr>
              <w:jc w:val="both"/>
              <w:rPr>
                <w:rFonts w:ascii="Adobe Ming Std L" w:eastAsia="Adobe Ming Std L" w:hAnsi="Adobe Ming Std L" w:cs="Arial"/>
                <w:color w:val="000000"/>
                <w:sz w:val="18"/>
                <w:szCs w:val="18"/>
              </w:rPr>
            </w:pPr>
          </w:p>
          <w:p w14:paraId="4721FC7A" w14:textId="77777777" w:rsidR="009F465F" w:rsidRPr="00CE3970" w:rsidRDefault="009F465F" w:rsidP="00FC2131">
            <w:pPr>
              <w:jc w:val="both"/>
              <w:rPr>
                <w:rFonts w:ascii="Adobe Ming Std L" w:eastAsia="Adobe Ming Std L" w:hAnsi="Adobe Ming Std L" w:cs="Arial"/>
                <w:color w:val="000000"/>
                <w:sz w:val="18"/>
                <w:szCs w:val="18"/>
              </w:rPr>
            </w:pPr>
          </w:p>
          <w:p w14:paraId="7DDFB426" w14:textId="77777777" w:rsidR="009F465F" w:rsidRPr="00CE3970" w:rsidRDefault="009F465F" w:rsidP="00FC2131">
            <w:pPr>
              <w:jc w:val="both"/>
              <w:rPr>
                <w:rFonts w:ascii="Adobe Ming Std L" w:eastAsia="Adobe Ming Std L" w:hAnsi="Adobe Ming Std L" w:cs="Arial"/>
                <w:color w:val="000000"/>
                <w:sz w:val="18"/>
                <w:szCs w:val="18"/>
              </w:rPr>
            </w:pPr>
          </w:p>
          <w:p w14:paraId="0A0F2239" w14:textId="77777777" w:rsidR="009F465F" w:rsidRPr="00CE3970" w:rsidRDefault="009F465F" w:rsidP="00FC2131">
            <w:pPr>
              <w:jc w:val="both"/>
              <w:rPr>
                <w:rFonts w:ascii="Adobe Ming Std L" w:eastAsia="Adobe Ming Std L" w:hAnsi="Adobe Ming Std L" w:cs="Arial"/>
                <w:color w:val="000000"/>
                <w:sz w:val="18"/>
                <w:szCs w:val="18"/>
              </w:rPr>
            </w:pPr>
          </w:p>
          <w:p w14:paraId="01A0A779" w14:textId="77777777" w:rsidR="009F465F" w:rsidRPr="00CE3970" w:rsidRDefault="009F465F" w:rsidP="00FC2131">
            <w:pPr>
              <w:jc w:val="both"/>
              <w:rPr>
                <w:rFonts w:ascii="Adobe Ming Std L" w:eastAsia="Adobe Ming Std L" w:hAnsi="Adobe Ming Std L" w:cs="Arial"/>
                <w:color w:val="000000"/>
                <w:sz w:val="18"/>
                <w:szCs w:val="18"/>
              </w:rPr>
            </w:pPr>
          </w:p>
          <w:p w14:paraId="0B457A5E" w14:textId="77777777" w:rsidR="009F465F" w:rsidRPr="00CE3970" w:rsidRDefault="009F465F" w:rsidP="00FC2131">
            <w:pPr>
              <w:jc w:val="both"/>
              <w:rPr>
                <w:rFonts w:ascii="Adobe Ming Std L" w:eastAsia="Adobe Ming Std L" w:hAnsi="Adobe Ming Std L" w:cs="Arial"/>
                <w:color w:val="000000"/>
                <w:sz w:val="18"/>
                <w:szCs w:val="18"/>
              </w:rPr>
            </w:pPr>
          </w:p>
          <w:p w14:paraId="03741E7A" w14:textId="77777777" w:rsidR="009F465F" w:rsidRPr="00CE3970" w:rsidRDefault="009F465F" w:rsidP="00FC2131">
            <w:pPr>
              <w:jc w:val="both"/>
              <w:rPr>
                <w:rFonts w:ascii="Adobe Ming Std L" w:eastAsia="Adobe Ming Std L" w:hAnsi="Adobe Ming Std L" w:cs="Arial"/>
                <w:color w:val="000000"/>
                <w:sz w:val="18"/>
                <w:szCs w:val="18"/>
              </w:rPr>
            </w:pPr>
          </w:p>
          <w:p w14:paraId="18C1E163" w14:textId="77777777" w:rsidR="009F465F" w:rsidRPr="00CE3970" w:rsidRDefault="009F465F" w:rsidP="00FC2131">
            <w:pPr>
              <w:jc w:val="both"/>
              <w:rPr>
                <w:rFonts w:ascii="Adobe Ming Std L" w:eastAsia="Adobe Ming Std L" w:hAnsi="Adobe Ming Std L" w:cs="Arial"/>
                <w:color w:val="000000"/>
                <w:sz w:val="18"/>
                <w:szCs w:val="18"/>
              </w:rPr>
            </w:pPr>
          </w:p>
          <w:p w14:paraId="60F0517E" w14:textId="77777777" w:rsidR="009F465F" w:rsidRPr="00CE3970" w:rsidRDefault="009F465F" w:rsidP="00FC2131">
            <w:pPr>
              <w:jc w:val="both"/>
              <w:rPr>
                <w:rFonts w:ascii="Adobe Ming Std L" w:eastAsia="Adobe Ming Std L" w:hAnsi="Adobe Ming Std L" w:cs="Arial"/>
                <w:color w:val="000000"/>
                <w:sz w:val="18"/>
                <w:szCs w:val="18"/>
              </w:rPr>
            </w:pPr>
          </w:p>
        </w:tc>
      </w:tr>
      <w:tr w:rsidR="009F465F" w:rsidRPr="00CE3970" w14:paraId="29FE29EF" w14:textId="77777777" w:rsidTr="00311AF4">
        <w:trPr>
          <w:trHeight w:val="200"/>
        </w:trPr>
        <w:tc>
          <w:tcPr>
            <w:tcW w:w="5146" w:type="dxa"/>
            <w:gridSpan w:val="9"/>
            <w:tcBorders>
              <w:top w:val="single" w:sz="4" w:space="0" w:color="auto"/>
              <w:left w:val="single" w:sz="12" w:space="0" w:color="auto"/>
              <w:bottom w:val="single" w:sz="4" w:space="0" w:color="auto"/>
              <w:right w:val="single" w:sz="4" w:space="0" w:color="auto"/>
            </w:tcBorders>
          </w:tcPr>
          <w:p w14:paraId="235E4B6F" w14:textId="77777777" w:rsidR="009F465F"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Deck Officer on Duty at Time of Casualty</w:t>
            </w:r>
          </w:p>
        </w:tc>
        <w:tc>
          <w:tcPr>
            <w:tcW w:w="5384" w:type="dxa"/>
            <w:gridSpan w:val="7"/>
            <w:tcBorders>
              <w:top w:val="single" w:sz="4" w:space="0" w:color="auto"/>
              <w:left w:val="single" w:sz="4" w:space="0" w:color="auto"/>
              <w:bottom w:val="single" w:sz="4" w:space="0" w:color="auto"/>
              <w:right w:val="single" w:sz="12" w:space="0" w:color="auto"/>
            </w:tcBorders>
          </w:tcPr>
          <w:p w14:paraId="7380A9C7" w14:textId="77777777" w:rsidR="009F465F"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Engineer on Duty at Time of Casualty</w:t>
            </w:r>
          </w:p>
        </w:tc>
      </w:tr>
      <w:tr w:rsidR="00B50374" w:rsidRPr="00CE3970" w14:paraId="397F290D" w14:textId="77777777" w:rsidTr="00311AF4">
        <w:trPr>
          <w:trHeight w:val="200"/>
        </w:trPr>
        <w:tc>
          <w:tcPr>
            <w:tcW w:w="5146" w:type="dxa"/>
            <w:gridSpan w:val="9"/>
            <w:tcBorders>
              <w:top w:val="single" w:sz="4" w:space="0" w:color="auto"/>
              <w:left w:val="single" w:sz="12" w:space="0" w:color="auto"/>
              <w:bottom w:val="single" w:sz="4" w:space="0" w:color="auto"/>
              <w:right w:val="single" w:sz="4" w:space="0" w:color="auto"/>
            </w:tcBorders>
          </w:tcPr>
          <w:p w14:paraId="169B8C5F"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Name</w:t>
            </w:r>
          </w:p>
          <w:p w14:paraId="6864C41E"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7CC4A828" w14:textId="77777777" w:rsidR="00B50374" w:rsidRPr="00CE3970" w:rsidRDefault="00B50374" w:rsidP="00B50374">
            <w:pPr>
              <w:jc w:val="both"/>
              <w:rPr>
                <w:rFonts w:ascii="Adobe Ming Std L" w:eastAsia="Adobe Ming Std L" w:hAnsi="Adobe Ming Std L" w:cs="Arial"/>
                <w:color w:val="000000"/>
                <w:sz w:val="18"/>
                <w:szCs w:val="18"/>
              </w:rPr>
            </w:pPr>
          </w:p>
        </w:tc>
        <w:tc>
          <w:tcPr>
            <w:tcW w:w="5384" w:type="dxa"/>
            <w:gridSpan w:val="7"/>
            <w:tcBorders>
              <w:top w:val="single" w:sz="4" w:space="0" w:color="auto"/>
              <w:left w:val="single" w:sz="4" w:space="0" w:color="auto"/>
              <w:bottom w:val="single" w:sz="4" w:space="0" w:color="auto"/>
              <w:right w:val="single" w:sz="12" w:space="0" w:color="auto"/>
            </w:tcBorders>
          </w:tcPr>
          <w:p w14:paraId="1F741100"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Name</w:t>
            </w:r>
          </w:p>
          <w:p w14:paraId="42BCFA40"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66D94D81" w14:textId="77777777" w:rsidR="00B50374" w:rsidRPr="00CE3970" w:rsidRDefault="00B50374" w:rsidP="00B50374">
            <w:pPr>
              <w:jc w:val="both"/>
              <w:rPr>
                <w:rFonts w:ascii="Adobe Ming Std L" w:eastAsia="Adobe Ming Std L" w:hAnsi="Adobe Ming Std L" w:cs="Arial"/>
                <w:color w:val="000000"/>
                <w:sz w:val="18"/>
                <w:szCs w:val="18"/>
              </w:rPr>
            </w:pPr>
          </w:p>
        </w:tc>
      </w:tr>
      <w:tr w:rsidR="00B50374" w:rsidRPr="00CE3970" w14:paraId="270EE414" w14:textId="77777777" w:rsidTr="00311AF4">
        <w:trPr>
          <w:trHeight w:val="200"/>
        </w:trPr>
        <w:tc>
          <w:tcPr>
            <w:tcW w:w="2257" w:type="dxa"/>
            <w:gridSpan w:val="4"/>
            <w:tcBorders>
              <w:top w:val="single" w:sz="4" w:space="0" w:color="auto"/>
              <w:left w:val="single" w:sz="12" w:space="0" w:color="auto"/>
              <w:bottom w:val="single" w:sz="4" w:space="0" w:color="auto"/>
              <w:right w:val="single" w:sz="4" w:space="0" w:color="auto"/>
            </w:tcBorders>
          </w:tcPr>
          <w:p w14:paraId="5E56B3BC" w14:textId="77777777" w:rsidR="00B50374"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Capacity</w:t>
            </w:r>
          </w:p>
          <w:p w14:paraId="3F3A0F3C" w14:textId="77777777" w:rsidR="00B50374"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316745C4" w14:textId="77777777" w:rsidR="00B50374" w:rsidRPr="00CE3970" w:rsidRDefault="00B50374" w:rsidP="00FC2131">
            <w:pPr>
              <w:jc w:val="both"/>
              <w:rPr>
                <w:rFonts w:ascii="Adobe Ming Std L" w:eastAsia="Adobe Ming Std L" w:hAnsi="Adobe Ming Std L" w:cs="Arial"/>
                <w:color w:val="000000"/>
                <w:sz w:val="18"/>
                <w:szCs w:val="18"/>
              </w:rPr>
            </w:pPr>
          </w:p>
        </w:tc>
        <w:tc>
          <w:tcPr>
            <w:tcW w:w="2889" w:type="dxa"/>
            <w:gridSpan w:val="5"/>
            <w:tcBorders>
              <w:top w:val="single" w:sz="4" w:space="0" w:color="auto"/>
              <w:left w:val="single" w:sz="4" w:space="0" w:color="auto"/>
              <w:bottom w:val="single" w:sz="4" w:space="0" w:color="auto"/>
              <w:right w:val="single" w:sz="4" w:space="0" w:color="auto"/>
            </w:tcBorders>
          </w:tcPr>
          <w:p w14:paraId="61EC494B" w14:textId="77777777" w:rsidR="00B50374"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License No.</w:t>
            </w:r>
          </w:p>
          <w:p w14:paraId="40C49AF6" w14:textId="77777777" w:rsidR="00B50374" w:rsidRPr="00CE3970" w:rsidRDefault="00B50374"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11" w:type="dxa"/>
            <w:gridSpan w:val="4"/>
            <w:tcBorders>
              <w:top w:val="single" w:sz="4" w:space="0" w:color="auto"/>
              <w:left w:val="single" w:sz="4" w:space="0" w:color="auto"/>
              <w:bottom w:val="single" w:sz="4" w:space="0" w:color="auto"/>
              <w:right w:val="single" w:sz="4" w:space="0" w:color="auto"/>
            </w:tcBorders>
          </w:tcPr>
          <w:p w14:paraId="5179AB9A"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Capacity</w:t>
            </w:r>
          </w:p>
          <w:p w14:paraId="43B923CA"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p w14:paraId="309EC4FD" w14:textId="77777777" w:rsidR="00B50374" w:rsidRPr="00CE3970" w:rsidRDefault="00B50374" w:rsidP="00FC2131">
            <w:pPr>
              <w:jc w:val="both"/>
              <w:rPr>
                <w:rFonts w:ascii="Adobe Ming Std L" w:eastAsia="Adobe Ming Std L" w:hAnsi="Adobe Ming Std L" w:cs="Arial"/>
                <w:color w:val="000000"/>
                <w:sz w:val="18"/>
                <w:szCs w:val="18"/>
              </w:rPr>
            </w:pPr>
          </w:p>
        </w:tc>
        <w:tc>
          <w:tcPr>
            <w:tcW w:w="2673" w:type="dxa"/>
            <w:gridSpan w:val="3"/>
            <w:tcBorders>
              <w:top w:val="single" w:sz="4" w:space="0" w:color="auto"/>
              <w:left w:val="single" w:sz="4" w:space="0" w:color="auto"/>
              <w:bottom w:val="single" w:sz="4" w:space="0" w:color="auto"/>
              <w:right w:val="single" w:sz="12" w:space="0" w:color="auto"/>
            </w:tcBorders>
          </w:tcPr>
          <w:p w14:paraId="55F7F81F"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License No.</w:t>
            </w:r>
          </w:p>
          <w:p w14:paraId="24F6B1C7" w14:textId="77777777" w:rsidR="00B50374" w:rsidRPr="00CE3970" w:rsidRDefault="00B50374" w:rsidP="00B50374">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r>
      <w:tr w:rsidR="00FC2131" w:rsidRPr="00CE3970" w14:paraId="16F508C3" w14:textId="77777777" w:rsidTr="00311AF4">
        <w:trPr>
          <w:trHeight w:val="617"/>
        </w:trPr>
        <w:tc>
          <w:tcPr>
            <w:tcW w:w="2257" w:type="dxa"/>
            <w:gridSpan w:val="4"/>
            <w:tcBorders>
              <w:top w:val="single" w:sz="4" w:space="0" w:color="auto"/>
              <w:left w:val="single" w:sz="12" w:space="0" w:color="auto"/>
              <w:bottom w:val="single" w:sz="12" w:space="0" w:color="auto"/>
              <w:right w:val="single" w:sz="4" w:space="0" w:color="auto"/>
            </w:tcBorders>
          </w:tcPr>
          <w:p w14:paraId="0150A35E"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Date of Report</w:t>
            </w:r>
          </w:p>
          <w:p w14:paraId="0D98074C"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889" w:type="dxa"/>
            <w:gridSpan w:val="5"/>
            <w:tcBorders>
              <w:top w:val="single" w:sz="4" w:space="0" w:color="auto"/>
              <w:left w:val="single" w:sz="4" w:space="0" w:color="auto"/>
              <w:bottom w:val="single" w:sz="12" w:space="0" w:color="auto"/>
              <w:right w:val="single" w:sz="4" w:space="0" w:color="auto"/>
            </w:tcBorders>
          </w:tcPr>
          <w:p w14:paraId="1C5CA04A"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 xml:space="preserve">Name of Person Submitting </w:t>
            </w:r>
          </w:p>
          <w:p w14:paraId="287E0645"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711" w:type="dxa"/>
            <w:gridSpan w:val="4"/>
            <w:tcBorders>
              <w:top w:val="single" w:sz="4" w:space="0" w:color="auto"/>
              <w:left w:val="single" w:sz="4" w:space="0" w:color="auto"/>
              <w:bottom w:val="single" w:sz="12" w:space="0" w:color="auto"/>
              <w:right w:val="single" w:sz="4" w:space="0" w:color="auto"/>
            </w:tcBorders>
          </w:tcPr>
          <w:p w14:paraId="05C35CEC"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Designation</w:t>
            </w:r>
          </w:p>
          <w:p w14:paraId="32D08F62"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fldChar w:fldCharType="begin">
                <w:ffData>
                  <w:name w:val="Text1"/>
                  <w:enabled/>
                  <w:calcOnExit w:val="0"/>
                  <w:textInput/>
                </w:ffData>
              </w:fldChar>
            </w:r>
            <w:r w:rsidRPr="00CE3970">
              <w:rPr>
                <w:rFonts w:ascii="Adobe Ming Std L" w:eastAsia="Adobe Ming Std L" w:hAnsi="Adobe Ming Std L" w:cs="Arial"/>
                <w:color w:val="000000"/>
                <w:sz w:val="18"/>
                <w:szCs w:val="18"/>
              </w:rPr>
              <w:instrText xml:space="preserve"> FORMTEXT </w:instrText>
            </w:r>
            <w:r w:rsidRPr="00CE3970">
              <w:rPr>
                <w:rFonts w:ascii="Adobe Ming Std L" w:eastAsia="Adobe Ming Std L" w:hAnsi="Adobe Ming Std L" w:cs="Arial"/>
                <w:color w:val="000000"/>
                <w:sz w:val="18"/>
                <w:szCs w:val="18"/>
              </w:rPr>
            </w:r>
            <w:r w:rsidRPr="00CE3970">
              <w:rPr>
                <w:rFonts w:ascii="Adobe Ming Std L" w:eastAsia="Adobe Ming Std L" w:hAnsi="Adobe Ming Std L" w:cs="Arial"/>
                <w:color w:val="000000"/>
                <w:sz w:val="18"/>
                <w:szCs w:val="18"/>
              </w:rPr>
              <w:fldChar w:fldCharType="separate"/>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MS Gothic" w:hint="eastAsia"/>
                <w:noProof/>
                <w:color w:val="000000"/>
                <w:sz w:val="18"/>
                <w:szCs w:val="18"/>
              </w:rPr>
              <w:t> </w:t>
            </w:r>
            <w:r w:rsidRPr="00CE3970">
              <w:rPr>
                <w:rFonts w:ascii="Adobe Ming Std L" w:eastAsia="Adobe Ming Std L" w:hAnsi="Adobe Ming Std L" w:cs="Arial"/>
                <w:color w:val="000000"/>
                <w:sz w:val="18"/>
                <w:szCs w:val="18"/>
              </w:rPr>
              <w:fldChar w:fldCharType="end"/>
            </w:r>
          </w:p>
        </w:tc>
        <w:tc>
          <w:tcPr>
            <w:tcW w:w="2673" w:type="dxa"/>
            <w:gridSpan w:val="3"/>
            <w:tcBorders>
              <w:top w:val="single" w:sz="4" w:space="0" w:color="auto"/>
              <w:left w:val="single" w:sz="4" w:space="0" w:color="auto"/>
              <w:bottom w:val="single" w:sz="12" w:space="0" w:color="auto"/>
              <w:right w:val="single" w:sz="12" w:space="0" w:color="auto"/>
            </w:tcBorders>
          </w:tcPr>
          <w:p w14:paraId="061962EE" w14:textId="77777777" w:rsidR="00FC2131" w:rsidRPr="00CE3970" w:rsidRDefault="00FC2131" w:rsidP="00FC2131">
            <w:pPr>
              <w:jc w:val="both"/>
              <w:rPr>
                <w:rFonts w:ascii="Adobe Ming Std L" w:eastAsia="Adobe Ming Std L" w:hAnsi="Adobe Ming Std L" w:cs="Arial"/>
                <w:color w:val="000000"/>
                <w:sz w:val="18"/>
                <w:szCs w:val="18"/>
              </w:rPr>
            </w:pPr>
            <w:r w:rsidRPr="00CE3970">
              <w:rPr>
                <w:rFonts w:ascii="Adobe Ming Std L" w:eastAsia="Adobe Ming Std L" w:hAnsi="Adobe Ming Std L" w:cs="Arial"/>
                <w:color w:val="000000"/>
                <w:sz w:val="18"/>
                <w:szCs w:val="18"/>
              </w:rPr>
              <w:t>Signature</w:t>
            </w:r>
          </w:p>
        </w:tc>
      </w:tr>
    </w:tbl>
    <w:p w14:paraId="515DD6D3" w14:textId="77777777" w:rsidR="00B50374" w:rsidRPr="00CE3970" w:rsidRDefault="00B50374" w:rsidP="00B50374">
      <w:pPr>
        <w:jc w:val="both"/>
        <w:rPr>
          <w:rFonts w:ascii="Adobe Ming Std L" w:eastAsia="Adobe Ming Std L" w:hAnsi="Adobe Ming Std L" w:cs="Arial"/>
          <w:sz w:val="18"/>
          <w:szCs w:val="18"/>
        </w:rPr>
      </w:pPr>
    </w:p>
    <w:p w14:paraId="180744C5" w14:textId="77777777" w:rsidR="00516ABC" w:rsidRPr="00CE3970" w:rsidRDefault="00B50374" w:rsidP="00B50374">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br w:type="page"/>
      </w:r>
      <w:r w:rsidR="00516ABC" w:rsidRPr="00CE3970">
        <w:rPr>
          <w:rFonts w:ascii="Adobe Ming Std L" w:eastAsia="Adobe Ming Std L" w:hAnsi="Adobe Ming Std L" w:cs="Arial"/>
          <w:sz w:val="18"/>
          <w:szCs w:val="18"/>
        </w:rPr>
        <w:lastRenderedPageBreak/>
        <w:t>For guidance to</w:t>
      </w:r>
      <w:r w:rsidRPr="00CE3970">
        <w:rPr>
          <w:rFonts w:ascii="Adobe Ming Std L" w:eastAsia="Adobe Ming Std L" w:hAnsi="Adobe Ming Std L" w:cs="Arial"/>
          <w:sz w:val="18"/>
          <w:szCs w:val="18"/>
        </w:rPr>
        <w:t xml:space="preserve"> masters or any person</w:t>
      </w:r>
      <w:r w:rsidR="00516ABC" w:rsidRPr="00CE3970">
        <w:rPr>
          <w:rFonts w:ascii="Adobe Ming Std L" w:eastAsia="Adobe Ming Std L" w:hAnsi="Adobe Ming Std L" w:cs="Arial"/>
          <w:sz w:val="18"/>
          <w:szCs w:val="18"/>
        </w:rPr>
        <w:t>(s)</w:t>
      </w:r>
      <w:r w:rsidRPr="00CE3970">
        <w:rPr>
          <w:rFonts w:ascii="Adobe Ming Std L" w:eastAsia="Adobe Ming Std L" w:hAnsi="Adobe Ming Std L" w:cs="Arial"/>
          <w:sz w:val="18"/>
          <w:szCs w:val="18"/>
        </w:rPr>
        <w:t xml:space="preserve"> filling this form, the following questionnaires are to assist</w:t>
      </w:r>
      <w:r w:rsidR="00516ABC" w:rsidRPr="00CE3970">
        <w:rPr>
          <w:rFonts w:ascii="Adobe Ming Std L" w:eastAsia="Adobe Ming Std L" w:hAnsi="Adobe Ming Std L" w:cs="Arial"/>
          <w:sz w:val="18"/>
          <w:szCs w:val="18"/>
        </w:rPr>
        <w:t xml:space="preserve"> i</w:t>
      </w:r>
      <w:r w:rsidRPr="00CE3970">
        <w:rPr>
          <w:rFonts w:ascii="Adobe Ming Std L" w:eastAsia="Adobe Ming Std L" w:hAnsi="Adobe Ming Std L" w:cs="Arial"/>
          <w:sz w:val="18"/>
          <w:szCs w:val="18"/>
        </w:rPr>
        <w:t xml:space="preserve">n </w:t>
      </w:r>
      <w:r w:rsidR="00516ABC" w:rsidRPr="00CE3970">
        <w:rPr>
          <w:rFonts w:ascii="Adobe Ming Std L" w:eastAsia="Adobe Ming Std L" w:hAnsi="Adobe Ming Std L" w:cs="Arial"/>
          <w:sz w:val="18"/>
          <w:szCs w:val="18"/>
        </w:rPr>
        <w:t>providing</w:t>
      </w:r>
      <w:r w:rsidRPr="00CE3970">
        <w:rPr>
          <w:rFonts w:ascii="Adobe Ming Std L" w:eastAsia="Adobe Ming Std L" w:hAnsi="Adobe Ming Std L" w:cs="Arial"/>
          <w:sz w:val="18"/>
          <w:szCs w:val="18"/>
        </w:rPr>
        <w:t xml:space="preserve"> a detailed “Account of </w:t>
      </w:r>
      <w:r w:rsidR="00516ABC" w:rsidRPr="00CE3970">
        <w:rPr>
          <w:rFonts w:ascii="Adobe Ming Std L" w:eastAsia="Adobe Ming Std L" w:hAnsi="Adobe Ming Std L" w:cs="Arial"/>
          <w:sz w:val="18"/>
          <w:szCs w:val="18"/>
        </w:rPr>
        <w:t xml:space="preserve">the </w:t>
      </w:r>
      <w:r w:rsidRPr="00CE3970">
        <w:rPr>
          <w:rFonts w:ascii="Adobe Ming Std L" w:eastAsia="Adobe Ming Std L" w:hAnsi="Adobe Ming Std L" w:cs="Arial"/>
          <w:sz w:val="18"/>
          <w:szCs w:val="18"/>
        </w:rPr>
        <w:t xml:space="preserve">Casualty”. Please use the appropriate set of questionnaires </w:t>
      </w:r>
      <w:r w:rsidR="00516ABC" w:rsidRPr="00CE3970">
        <w:rPr>
          <w:rFonts w:ascii="Adobe Ming Std L" w:eastAsia="Adobe Ming Std L" w:hAnsi="Adobe Ming Std L" w:cs="Arial"/>
          <w:sz w:val="18"/>
          <w:szCs w:val="18"/>
        </w:rPr>
        <w:t>relevant to the type of casualty</w:t>
      </w:r>
      <w:r w:rsidRPr="00CE3970">
        <w:rPr>
          <w:rFonts w:ascii="Adobe Ming Std L" w:eastAsia="Adobe Ming Std L" w:hAnsi="Adobe Ming Std L" w:cs="Arial"/>
          <w:sz w:val="18"/>
          <w:szCs w:val="18"/>
        </w:rPr>
        <w:t>.</w:t>
      </w:r>
    </w:p>
    <w:p w14:paraId="69E5E8C5" w14:textId="77777777" w:rsidR="00516ABC" w:rsidRPr="00CE3970" w:rsidRDefault="00516ABC" w:rsidP="00B50374">
      <w:pPr>
        <w:jc w:val="both"/>
        <w:rPr>
          <w:rFonts w:ascii="Adobe Ming Std L" w:eastAsia="Adobe Ming Std L" w:hAnsi="Adobe Ming Std L" w:cs="Arial"/>
          <w:sz w:val="18"/>
          <w:szCs w:val="18"/>
        </w:rPr>
      </w:pPr>
    </w:p>
    <w:p w14:paraId="341FB80A" w14:textId="77777777" w:rsidR="00516ABC" w:rsidRPr="00CE3970" w:rsidRDefault="00516ABC" w:rsidP="00516ABC">
      <w:pPr>
        <w:rPr>
          <w:rFonts w:ascii="Adobe Ming Std L" w:eastAsia="Adobe Ming Std L" w:hAnsi="Adobe Ming Std L" w:cs="Arial"/>
          <w:b/>
          <w:bCs/>
          <w:sz w:val="18"/>
          <w:szCs w:val="18"/>
        </w:rPr>
      </w:pPr>
      <w:r w:rsidRPr="00CE3970">
        <w:rPr>
          <w:rFonts w:ascii="Adobe Ming Std L" w:eastAsia="Adobe Ming Std L" w:hAnsi="Adobe Ming Std L" w:cs="Arial"/>
          <w:b/>
          <w:bCs/>
          <w:sz w:val="18"/>
          <w:szCs w:val="18"/>
        </w:rPr>
        <w:t>Questionnaires for Collision:</w:t>
      </w:r>
    </w:p>
    <w:p w14:paraId="3FE435BE"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Were the target (s) tracked by ship’s ARPA or plotted by Radar?</w:t>
      </w:r>
    </w:p>
    <w:p w14:paraId="30EE9942"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Any indication of a collision provided by the above aids.</w:t>
      </w:r>
    </w:p>
    <w:p w14:paraId="4C7A4DA5"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What data were displayed by the ARPA (target’s course, speed, CPA and warning)?</w:t>
      </w:r>
    </w:p>
    <w:p w14:paraId="0B019686"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Course and speed of own ship when the other was first observed.</w:t>
      </w:r>
    </w:p>
    <w:p w14:paraId="56F85584"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The bearing and range of target and time when first observed (visually or by radar).</w:t>
      </w:r>
    </w:p>
    <w:p w14:paraId="0FF583B2"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Types of lights or shapes when fist sighted visually and any changes thereafter?</w:t>
      </w:r>
    </w:p>
    <w:p w14:paraId="58C9F5DD"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Time of changes to shape or lights?</w:t>
      </w:r>
    </w:p>
    <w:p w14:paraId="56EA13F3"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Any sound signals heard or made by own vessel?</w:t>
      </w:r>
    </w:p>
    <w:p w14:paraId="6D0C23FF"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Types of action taken by target vessel such as time of alteration of speed and alteration of course, period from first sighted on radar/visually up to the time of collision.</w:t>
      </w:r>
    </w:p>
    <w:p w14:paraId="05CDDBDC"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 xml:space="preserve"> Types of action taken by own ships during the periods of close encounter up to the time of collision, giving the course, speed and the time the movements were executed.</w:t>
      </w:r>
    </w:p>
    <w:p w14:paraId="457841E4"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Status of own ships at the time of collision (engine stopped, or the speed if steaming, telegraph status, heading, and course steered and number of steering pumps running).</w:t>
      </w:r>
    </w:p>
    <w:p w14:paraId="31849FCC"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Status of other ships at the time of collision (engine stopped, or the speed if steaming, telegraph status, heading, and course steered and number of steering pumps running).</w:t>
      </w:r>
    </w:p>
    <w:p w14:paraId="47F31207"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Actions taken after the collision and exchange of information.</w:t>
      </w:r>
    </w:p>
    <w:p w14:paraId="530763DE" w14:textId="77777777" w:rsidR="00516ABC" w:rsidRPr="00CE3970" w:rsidRDefault="00516ABC" w:rsidP="00516ABC">
      <w:pPr>
        <w:numPr>
          <w:ilvl w:val="0"/>
          <w:numId w:val="9"/>
        </w:numPr>
        <w:tabs>
          <w:tab w:val="clear" w:pos="720"/>
          <w:tab w:val="num" w:pos="1080"/>
        </w:tabs>
        <w:ind w:left="1080" w:hanging="720"/>
        <w:rPr>
          <w:rFonts w:ascii="Adobe Ming Std L" w:eastAsia="Adobe Ming Std L" w:hAnsi="Adobe Ming Std L" w:cs="Arial"/>
          <w:sz w:val="18"/>
          <w:szCs w:val="18"/>
        </w:rPr>
      </w:pPr>
      <w:r w:rsidRPr="00CE3970">
        <w:rPr>
          <w:rFonts w:ascii="Adobe Ming Std L" w:eastAsia="Adobe Ming Std L" w:hAnsi="Adobe Ming Std L" w:cs="Arial"/>
          <w:sz w:val="18"/>
          <w:szCs w:val="18"/>
        </w:rPr>
        <w:t>Details of the other ship such as Master’s names, ship name, GT, types of ship, flag, cargo, damage details, pollution details, coming from, bound for, piloted, Port of Registry, IMO number, Call sign &amp; etc.</w:t>
      </w:r>
    </w:p>
    <w:p w14:paraId="5D8F26DF" w14:textId="77777777" w:rsidR="00516ABC" w:rsidRPr="00CE3970" w:rsidRDefault="00516ABC" w:rsidP="00516ABC">
      <w:pPr>
        <w:rPr>
          <w:rFonts w:ascii="Adobe Ming Std L" w:eastAsia="Adobe Ming Std L" w:hAnsi="Adobe Ming Std L" w:cs="Arial"/>
          <w:sz w:val="18"/>
          <w:szCs w:val="18"/>
        </w:rPr>
      </w:pPr>
    </w:p>
    <w:p w14:paraId="57D31014" w14:textId="77777777" w:rsidR="00516ABC" w:rsidRPr="00CE3970" w:rsidRDefault="00516ABC" w:rsidP="00516ABC">
      <w:pPr>
        <w:rPr>
          <w:rFonts w:ascii="Adobe Ming Std L" w:eastAsia="Adobe Ming Std L" w:hAnsi="Adobe Ming Std L" w:cs="Arial"/>
          <w:b/>
          <w:bCs/>
          <w:sz w:val="18"/>
          <w:szCs w:val="18"/>
        </w:rPr>
      </w:pPr>
      <w:r w:rsidRPr="00CE3970">
        <w:rPr>
          <w:rFonts w:ascii="Adobe Ming Std L" w:eastAsia="Adobe Ming Std L" w:hAnsi="Adobe Ming Std L" w:cs="Arial"/>
          <w:b/>
          <w:bCs/>
          <w:sz w:val="18"/>
          <w:szCs w:val="18"/>
        </w:rPr>
        <w:t>Questionnaires for Grounding or Stranding:</w:t>
      </w:r>
    </w:p>
    <w:p w14:paraId="571CABA7"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Who was having the con</w:t>
      </w:r>
      <w:r w:rsidR="00AE27BF" w:rsidRPr="00CE3970">
        <w:rPr>
          <w:rFonts w:ascii="Adobe Ming Std L" w:eastAsia="Adobe Ming Std L" w:hAnsi="Adobe Ming Std L" w:cs="Arial"/>
          <w:sz w:val="18"/>
          <w:szCs w:val="18"/>
        </w:rPr>
        <w:t>trol</w:t>
      </w:r>
      <w:r w:rsidRPr="00CE3970">
        <w:rPr>
          <w:rFonts w:ascii="Adobe Ming Std L" w:eastAsia="Adobe Ming Std L" w:hAnsi="Adobe Ming Std L" w:cs="Arial"/>
          <w:sz w:val="18"/>
          <w:szCs w:val="18"/>
        </w:rPr>
        <w:t xml:space="preserve"> of the ship and how the ship’s positions were plotted for the last hour before the grounding.</w:t>
      </w:r>
    </w:p>
    <w:p w14:paraId="01F1FE16"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The data abstract for the plotting of position. (Time, bearing and lat/long must be included).</w:t>
      </w:r>
    </w:p>
    <w:p w14:paraId="3BAD525B"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When were the last landmark sighted, such as beacon, buoys and at what time?</w:t>
      </w:r>
    </w:p>
    <w:p w14:paraId="033D4807"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Were the marks seen visually or by radar?</w:t>
      </w:r>
    </w:p>
    <w:p w14:paraId="6100EC4A"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 Echo Sounder running at the time of grounding?</w:t>
      </w:r>
    </w:p>
    <w:p w14:paraId="7B75B21E"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Course and speed of vessel prior to grounding and at the time of grounding.</w:t>
      </w:r>
    </w:p>
    <w:p w14:paraId="6D3F1491"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Manual or Auto Steering at the time of grounding?</w:t>
      </w:r>
    </w:p>
    <w:p w14:paraId="2804FFA1"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Title number, date and publisher of chart in use at the time of stranding and last correction made to the chart?</w:t>
      </w:r>
    </w:p>
    <w:p w14:paraId="62CF8E31"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Any equipment error and any correction applied? (Engine problem, Faulty steering, wrong input of data in GPS or data used for plotting position were wrong).</w:t>
      </w:r>
    </w:p>
    <w:p w14:paraId="4F8ECB50"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 casualty due to uncharted object?</w:t>
      </w:r>
    </w:p>
    <w:p w14:paraId="341A89EA"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there any pollution? State the types and quantity of pollutant released due to the grounding.</w:t>
      </w:r>
    </w:p>
    <w:p w14:paraId="7929A547"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Draught of vessel before and after the stranding.</w:t>
      </w:r>
    </w:p>
    <w:p w14:paraId="4DB69BBD"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Action taken after the grounding and whether successful to re-float the vessel</w:t>
      </w:r>
    </w:p>
    <w:p w14:paraId="718180BE" w14:textId="77777777" w:rsidR="00516ABC" w:rsidRPr="00CE3970" w:rsidRDefault="00516ABC" w:rsidP="00516ABC">
      <w:pPr>
        <w:numPr>
          <w:ilvl w:val="0"/>
          <w:numId w:val="10"/>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Any assistance rendered from outside and what are the types of assistance?</w:t>
      </w:r>
    </w:p>
    <w:p w14:paraId="1034E61F" w14:textId="77777777" w:rsidR="00516ABC" w:rsidRDefault="00516ABC" w:rsidP="00516ABC">
      <w:pPr>
        <w:rPr>
          <w:rFonts w:ascii="Adobe Ming Std L" w:eastAsia="Adobe Ming Std L" w:hAnsi="Adobe Ming Std L" w:cs="Arial"/>
          <w:sz w:val="18"/>
          <w:szCs w:val="18"/>
        </w:rPr>
      </w:pPr>
    </w:p>
    <w:p w14:paraId="586CF8B8" w14:textId="77777777" w:rsidR="0018169B" w:rsidRDefault="0018169B" w:rsidP="00516ABC">
      <w:pPr>
        <w:rPr>
          <w:rFonts w:ascii="Adobe Ming Std L" w:eastAsia="Adobe Ming Std L" w:hAnsi="Adobe Ming Std L" w:cs="Arial"/>
          <w:sz w:val="18"/>
          <w:szCs w:val="18"/>
        </w:rPr>
      </w:pPr>
    </w:p>
    <w:p w14:paraId="678E934B" w14:textId="77777777" w:rsidR="0018169B" w:rsidRDefault="0018169B" w:rsidP="00516ABC">
      <w:pPr>
        <w:rPr>
          <w:rFonts w:ascii="Adobe Ming Std L" w:eastAsia="Adobe Ming Std L" w:hAnsi="Adobe Ming Std L" w:cs="Arial"/>
          <w:sz w:val="18"/>
          <w:szCs w:val="18"/>
        </w:rPr>
      </w:pPr>
    </w:p>
    <w:p w14:paraId="63B58607" w14:textId="77777777" w:rsidR="00311AF4" w:rsidRDefault="00311AF4" w:rsidP="00516ABC">
      <w:pPr>
        <w:rPr>
          <w:rFonts w:ascii="Adobe Ming Std L" w:eastAsia="Adobe Ming Std L" w:hAnsi="Adobe Ming Std L" w:cs="Arial"/>
          <w:sz w:val="18"/>
          <w:szCs w:val="18"/>
        </w:rPr>
        <w:sectPr w:rsidR="00311AF4" w:rsidSect="00311AF4">
          <w:footerReference w:type="default" r:id="rId8"/>
          <w:pgSz w:w="11909" w:h="16834" w:code="9"/>
          <w:pgMar w:top="1008" w:right="1008" w:bottom="562" w:left="1008" w:header="288" w:footer="0" w:gutter="0"/>
          <w:cols w:space="720"/>
          <w:docGrid w:linePitch="360"/>
        </w:sectPr>
      </w:pPr>
    </w:p>
    <w:p w14:paraId="45E395F5" w14:textId="77777777" w:rsidR="00516ABC" w:rsidRPr="00CE3970" w:rsidRDefault="00516ABC" w:rsidP="00516ABC">
      <w:pPr>
        <w:rPr>
          <w:rFonts w:ascii="Adobe Ming Std L" w:eastAsia="Adobe Ming Std L" w:hAnsi="Adobe Ming Std L" w:cs="Arial"/>
          <w:b/>
          <w:bCs/>
          <w:sz w:val="18"/>
          <w:szCs w:val="18"/>
        </w:rPr>
      </w:pPr>
      <w:r w:rsidRPr="00CE3970">
        <w:rPr>
          <w:rFonts w:ascii="Adobe Ming Std L" w:eastAsia="Adobe Ming Std L" w:hAnsi="Adobe Ming Std L" w:cs="Arial"/>
          <w:b/>
          <w:bCs/>
          <w:sz w:val="18"/>
          <w:szCs w:val="18"/>
        </w:rPr>
        <w:lastRenderedPageBreak/>
        <w:t>Questionnaires for Fire / Explosion:</w:t>
      </w:r>
    </w:p>
    <w:p w14:paraId="46FCA28F"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 xml:space="preserve">When and where did the fire </w:t>
      </w:r>
      <w:proofErr w:type="gramStart"/>
      <w:r w:rsidRPr="00CE3970">
        <w:rPr>
          <w:rFonts w:ascii="Adobe Ming Std L" w:eastAsia="Adobe Ming Std L" w:hAnsi="Adobe Ming Std L" w:cs="Arial"/>
          <w:sz w:val="18"/>
          <w:szCs w:val="18"/>
        </w:rPr>
        <w:t>started</w:t>
      </w:r>
      <w:proofErr w:type="gramEnd"/>
      <w:r w:rsidRPr="00CE3970">
        <w:rPr>
          <w:rFonts w:ascii="Adobe Ming Std L" w:eastAsia="Adobe Ming Std L" w:hAnsi="Adobe Ming Std L" w:cs="Arial"/>
          <w:sz w:val="18"/>
          <w:szCs w:val="18"/>
        </w:rPr>
        <w:t>? (Location of fire).</w:t>
      </w:r>
    </w:p>
    <w:p w14:paraId="64F51785"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How, when and who detected the fire? (Visually or by alarm).</w:t>
      </w:r>
    </w:p>
    <w:p w14:paraId="299445C6"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Any hot works or cold works or other works being carried out at the place of fire?</w:t>
      </w:r>
    </w:p>
    <w:p w14:paraId="38458B75"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Previous works being carried out at the place of fire and how many hours ago?</w:t>
      </w:r>
    </w:p>
    <w:p w14:paraId="5F03C8C4"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The actions taken after the fire was detected?</w:t>
      </w:r>
    </w:p>
    <w:p w14:paraId="2F39E910"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 action effective?</w:t>
      </w:r>
    </w:p>
    <w:p w14:paraId="5BAEC6D4"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Any assistance rendered from outside and what types of assistance?</w:t>
      </w:r>
    </w:p>
    <w:p w14:paraId="5B0E9FCF"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What was the possible cause of the fire? (Electrical, overloading, hot works, explosive gas, cold works &amp; etc).</w:t>
      </w:r>
    </w:p>
    <w:p w14:paraId="5B15BE82"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If explosion due to tank cleaning in cargo hold, please elaborate the sequence of checks and equipment used and whether inert gas was used.</w:t>
      </w:r>
    </w:p>
    <w:p w14:paraId="6C3A7A29" w14:textId="77777777" w:rsidR="00516ABC" w:rsidRPr="00CE3970" w:rsidRDefault="00516ABC" w:rsidP="00516ABC">
      <w:pPr>
        <w:numPr>
          <w:ilvl w:val="0"/>
          <w:numId w:val="11"/>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If explosion in engine room, please provide details of the equipment last serviced and what work was done on the machinery or equipment.</w:t>
      </w:r>
    </w:p>
    <w:p w14:paraId="1A6D572E" w14:textId="77777777" w:rsidR="00516ABC" w:rsidRPr="00CE3970" w:rsidRDefault="00516ABC" w:rsidP="00516ABC">
      <w:pPr>
        <w:rPr>
          <w:rFonts w:ascii="Adobe Ming Std L" w:eastAsia="Adobe Ming Std L" w:hAnsi="Adobe Ming Std L" w:cs="Arial"/>
          <w:sz w:val="18"/>
          <w:szCs w:val="18"/>
        </w:rPr>
      </w:pPr>
    </w:p>
    <w:p w14:paraId="6FB642EB" w14:textId="77777777" w:rsidR="00516ABC" w:rsidRPr="00CE3970" w:rsidRDefault="00516ABC" w:rsidP="0018169B">
      <w:pPr>
        <w:pStyle w:val="Heading1"/>
        <w:jc w:val="left"/>
        <w:rPr>
          <w:rFonts w:ascii="Adobe Ming Std L" w:eastAsia="Adobe Ming Std L" w:hAnsi="Adobe Ming Std L"/>
          <w:sz w:val="18"/>
          <w:szCs w:val="18"/>
        </w:rPr>
      </w:pPr>
      <w:r w:rsidRPr="00CE3970">
        <w:rPr>
          <w:rFonts w:ascii="Adobe Ming Std L" w:eastAsia="Adobe Ming Std L" w:hAnsi="Adobe Ming Std L"/>
          <w:sz w:val="18"/>
          <w:szCs w:val="18"/>
        </w:rPr>
        <w:t>Questionnaires for Listing &amp; Flooding:</w:t>
      </w:r>
    </w:p>
    <w:p w14:paraId="3E322EF4"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What was the cause of flooding? Due to listing of the ship during cargo work or damage to ship structure?</w:t>
      </w:r>
    </w:p>
    <w:p w14:paraId="26400A9A"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When, how, who did notice the first sign of flooding or listing.</w:t>
      </w:r>
    </w:p>
    <w:p w14:paraId="01E3861F"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Location and time of flooding and its extent of water ingress.</w:t>
      </w:r>
    </w:p>
    <w:p w14:paraId="109D1461"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Actions taken when flooding / listing first noticed.</w:t>
      </w:r>
    </w:p>
    <w:p w14:paraId="75237ACB"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Were the ship’s watertight closing appliances working and shut?</w:t>
      </w:r>
    </w:p>
    <w:p w14:paraId="6D2ABF5F"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there ay damage or defect at the location of water ingress or previous works done at that location?</w:t>
      </w:r>
    </w:p>
    <w:p w14:paraId="1BFC82A5"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If listing, due to cargo operations, were ballasting being carried out at that time?</w:t>
      </w:r>
    </w:p>
    <w:p w14:paraId="412CB368"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Who calculate the stability or had the ship stability being calculated prior to ballasting/deballasting?</w:t>
      </w:r>
    </w:p>
    <w:p w14:paraId="6AEB70D9" w14:textId="77777777" w:rsidR="00516ABC" w:rsidRPr="00CE3970" w:rsidRDefault="00516ABC" w:rsidP="00516ABC">
      <w:pPr>
        <w:numPr>
          <w:ilvl w:val="0"/>
          <w:numId w:val="12"/>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Were there any defects with the ship’s pumping or piping arrangements? History of repairs, if any?</w:t>
      </w:r>
    </w:p>
    <w:p w14:paraId="65552D64" w14:textId="77777777" w:rsidR="00516ABC" w:rsidRPr="00CE3970" w:rsidRDefault="00516ABC" w:rsidP="00516ABC">
      <w:pPr>
        <w:numPr>
          <w:ilvl w:val="0"/>
          <w:numId w:val="12"/>
        </w:numPr>
        <w:rPr>
          <w:rFonts w:ascii="Adobe Ming Std L" w:eastAsia="Adobe Ming Std L" w:hAnsi="Adobe Ming Std L" w:cs="Arial"/>
          <w:sz w:val="18"/>
          <w:szCs w:val="18"/>
        </w:rPr>
      </w:pPr>
      <w:proofErr w:type="gramStart"/>
      <w:r w:rsidRPr="00CE3970">
        <w:rPr>
          <w:rFonts w:ascii="Adobe Ming Std L" w:eastAsia="Adobe Ming Std L" w:hAnsi="Adobe Ming Std L" w:cs="Arial"/>
          <w:sz w:val="18"/>
          <w:szCs w:val="18"/>
        </w:rPr>
        <w:t>Were</w:t>
      </w:r>
      <w:proofErr w:type="gramEnd"/>
      <w:r w:rsidRPr="00CE3970">
        <w:rPr>
          <w:rFonts w:ascii="Adobe Ming Std L" w:eastAsia="Adobe Ming Std L" w:hAnsi="Adobe Ming Std L" w:cs="Arial"/>
          <w:sz w:val="18"/>
          <w:szCs w:val="18"/>
        </w:rPr>
        <w:t xml:space="preserve"> there any explosion onboard, contact with outside objects or heard any loud sound before the listing/ flooding?</w:t>
      </w:r>
    </w:p>
    <w:p w14:paraId="0FBB3936" w14:textId="77777777" w:rsidR="00516ABC" w:rsidRPr="00CE3970" w:rsidRDefault="00516ABC" w:rsidP="00516ABC">
      <w:pPr>
        <w:rPr>
          <w:rFonts w:ascii="Adobe Ming Std L" w:eastAsia="Adobe Ming Std L" w:hAnsi="Adobe Ming Std L" w:cs="Arial"/>
          <w:sz w:val="18"/>
          <w:szCs w:val="18"/>
        </w:rPr>
      </w:pPr>
    </w:p>
    <w:p w14:paraId="1C8E84F7" w14:textId="77777777" w:rsidR="00516ABC" w:rsidRPr="0018169B" w:rsidRDefault="00516ABC" w:rsidP="0018169B">
      <w:pPr>
        <w:pStyle w:val="Heading1"/>
        <w:jc w:val="left"/>
        <w:rPr>
          <w:rFonts w:ascii="Adobe Ming Std L" w:eastAsia="Adobe Ming Std L" w:hAnsi="Adobe Ming Std L"/>
          <w:color w:val="000000"/>
          <w:sz w:val="18"/>
          <w:szCs w:val="18"/>
        </w:rPr>
      </w:pPr>
      <w:r w:rsidRPr="00CE3970">
        <w:rPr>
          <w:rFonts w:ascii="Adobe Ming Std L" w:eastAsia="Adobe Ming Std L" w:hAnsi="Adobe Ming Std L"/>
          <w:color w:val="000000"/>
          <w:sz w:val="18"/>
          <w:szCs w:val="18"/>
        </w:rPr>
        <w:t>Questionnaires for Foundering:</w:t>
      </w:r>
    </w:p>
    <w:p w14:paraId="228FC1FD"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the cause of the foundering detectable?</w:t>
      </w:r>
    </w:p>
    <w:p w14:paraId="0011BA9D"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What actions did the ship’s crews take after the detection?</w:t>
      </w:r>
    </w:p>
    <w:p w14:paraId="4330D940"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Date and time of springing leak or shipping heavy seas on deck.</w:t>
      </w:r>
    </w:p>
    <w:p w14:paraId="440B3947"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Did the ship develop a list and or trim?</w:t>
      </w:r>
    </w:p>
    <w:p w14:paraId="7DA135C7"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Any damage t the ship’s structure due to the rough weather?</w:t>
      </w:r>
    </w:p>
    <w:p w14:paraId="2C98FD18"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To provide record of heel (maximum and rolling period) and stability data (including stress and strains calculation and the maximum permissible level).</w:t>
      </w:r>
    </w:p>
    <w:p w14:paraId="0432477B"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Circumstances and particulars of the voyage, preceding the foundering.</w:t>
      </w:r>
    </w:p>
    <w:p w14:paraId="17ECF148"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If bulk cargo, details on the trimming of cargoes, moisture contents (TM), and distribution of weights.</w:t>
      </w:r>
    </w:p>
    <w:p w14:paraId="77F12873"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Weather condition at the time of loading and during the passage.</w:t>
      </w:r>
    </w:p>
    <w:p w14:paraId="79A9C70C"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Was foundering due to steering, engine failures, pumping &amp; piping failures, please provide details.</w:t>
      </w:r>
    </w:p>
    <w:p w14:paraId="0146208F"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Were the ship’s watertight closing appliances operating properly?</w:t>
      </w:r>
    </w:p>
    <w:p w14:paraId="7A5BB189"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Did the life saving equipment operated as required?</w:t>
      </w:r>
    </w:p>
    <w:p w14:paraId="2AB6DFB0" w14:textId="77777777" w:rsidR="00516ABC" w:rsidRPr="00CE3970" w:rsidRDefault="00516ABC" w:rsidP="00516ABC">
      <w:pPr>
        <w:numPr>
          <w:ilvl w:val="0"/>
          <w:numId w:val="13"/>
        </w:numPr>
        <w:rPr>
          <w:rFonts w:ascii="Adobe Ming Std L" w:eastAsia="Adobe Ming Std L" w:hAnsi="Adobe Ming Std L" w:cs="Arial"/>
          <w:sz w:val="18"/>
          <w:szCs w:val="18"/>
        </w:rPr>
      </w:pPr>
      <w:r w:rsidRPr="00CE3970">
        <w:rPr>
          <w:rFonts w:ascii="Adobe Ming Std L" w:eastAsia="Adobe Ming Std L" w:hAnsi="Adobe Ming Std L" w:cs="Arial"/>
          <w:sz w:val="18"/>
          <w:szCs w:val="18"/>
        </w:rPr>
        <w:t>Details of any assistance rendered from shore or other ships?</w:t>
      </w:r>
    </w:p>
    <w:p w14:paraId="44B03F2D" w14:textId="77777777" w:rsidR="00B50374" w:rsidRDefault="00B50374" w:rsidP="00B50374">
      <w:pPr>
        <w:jc w:val="both"/>
        <w:rPr>
          <w:rFonts w:ascii="Adobe Ming Std L" w:eastAsia="Adobe Ming Std L" w:hAnsi="Adobe Ming Std L" w:cs="Arial"/>
          <w:sz w:val="18"/>
          <w:szCs w:val="18"/>
        </w:rPr>
      </w:pPr>
      <w:r w:rsidRPr="00CE3970">
        <w:rPr>
          <w:rFonts w:ascii="Adobe Ming Std L" w:eastAsia="Adobe Ming Std L" w:hAnsi="Adobe Ming Std L" w:cs="Arial"/>
          <w:sz w:val="18"/>
          <w:szCs w:val="18"/>
        </w:rPr>
        <w:t xml:space="preserve"> </w:t>
      </w:r>
    </w:p>
    <w:p w14:paraId="38746BD4" w14:textId="77777777" w:rsidR="00FA63EC" w:rsidRPr="00CE3970" w:rsidRDefault="00FA63EC" w:rsidP="00B50374">
      <w:pPr>
        <w:jc w:val="both"/>
        <w:rPr>
          <w:rFonts w:ascii="Adobe Ming Std L" w:eastAsia="Adobe Ming Std L" w:hAnsi="Adobe Ming Std L" w:cs="Arial"/>
          <w:sz w:val="18"/>
          <w:szCs w:val="18"/>
        </w:rPr>
      </w:pPr>
    </w:p>
    <w:p w14:paraId="1524E9F9" w14:textId="77777777" w:rsidR="00E64441" w:rsidRPr="00CE3970" w:rsidRDefault="00E64441" w:rsidP="00EE5DA8">
      <w:pPr>
        <w:rPr>
          <w:rFonts w:ascii="Adobe Ming Std L" w:eastAsia="Adobe Ming Std L" w:hAnsi="Adobe Ming Std L"/>
          <w:sz w:val="18"/>
          <w:szCs w:val="18"/>
        </w:rPr>
      </w:pPr>
    </w:p>
    <w:sectPr w:rsidR="00E64441" w:rsidRPr="00CE3970" w:rsidSect="0043276B">
      <w:footerReference w:type="default" r:id="rId9"/>
      <w:pgSz w:w="11909" w:h="16834" w:code="9"/>
      <w:pgMar w:top="1008" w:right="1008" w:bottom="562"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2FE48" w14:textId="77777777" w:rsidR="00CA1A95" w:rsidRDefault="00CA1A95" w:rsidP="00E64441">
      <w:r>
        <w:separator/>
      </w:r>
    </w:p>
  </w:endnote>
  <w:endnote w:type="continuationSeparator" w:id="0">
    <w:p w14:paraId="1278E74E" w14:textId="77777777" w:rsidR="00CA1A95" w:rsidRDefault="00CA1A95" w:rsidP="00E6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Trajan">
    <w:altName w:val="Calibri"/>
    <w:panose1 w:val="00000000000000000000"/>
    <w:charset w:val="00"/>
    <w:family w:val="modern"/>
    <w:notTrueType/>
    <w:pitch w:val="variable"/>
    <w:sig w:usb0="A00000AF" w:usb1="4000000A" w:usb2="00000000" w:usb3="00000000" w:csb0="00000111"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203" w:usb1="1A0F1900" w:usb2="00000016" w:usb3="00000000" w:csb0="00120005"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8207" w14:textId="77777777" w:rsidR="0018169B" w:rsidRPr="0018169B" w:rsidRDefault="0018169B" w:rsidP="0018169B">
    <w:pPr>
      <w:tabs>
        <w:tab w:val="center" w:pos="4320"/>
        <w:tab w:val="right" w:pos="8640"/>
      </w:tabs>
      <w:ind w:right="360"/>
      <w:rPr>
        <w:rFonts w:eastAsia="Times New Roman"/>
        <w:sz w:val="16"/>
        <w:szCs w:val="16"/>
      </w:rPr>
    </w:pPr>
    <w:r w:rsidRPr="0018169B">
      <w:rPr>
        <w:rFonts w:ascii="Adobe Ming Std L" w:eastAsia="Adobe Ming Std L" w:hAnsi="Adobe Ming Std L"/>
        <w:sz w:val="16"/>
        <w:szCs w:val="16"/>
      </w:rPr>
      <w:tab/>
    </w:r>
    <w:r w:rsidRPr="0018169B">
      <w:rPr>
        <w:rFonts w:ascii="Adobe Ming Std L" w:eastAsia="Adobe Ming Std L" w:hAnsi="Adobe Ming Std L"/>
        <w:sz w:val="16"/>
        <w:szCs w:val="16"/>
      </w:rPr>
      <w:tab/>
    </w:r>
    <w:r w:rsidRPr="0018169B">
      <w:rPr>
        <w:rFonts w:eastAsia="Times New Roman"/>
        <w:sz w:val="16"/>
        <w:szCs w:val="16"/>
      </w:rPr>
      <w:t xml:space="preserve">             Page </w:t>
    </w:r>
    <w:r w:rsidRPr="0018169B">
      <w:rPr>
        <w:rFonts w:eastAsia="Times New Roman"/>
        <w:sz w:val="16"/>
        <w:szCs w:val="16"/>
      </w:rPr>
      <w:fldChar w:fldCharType="begin"/>
    </w:r>
    <w:r w:rsidRPr="0018169B">
      <w:rPr>
        <w:rFonts w:eastAsia="Times New Roman"/>
        <w:sz w:val="16"/>
        <w:szCs w:val="16"/>
      </w:rPr>
      <w:instrText xml:space="preserve"> PAGE </w:instrText>
    </w:r>
    <w:r w:rsidRPr="0018169B">
      <w:rPr>
        <w:rFonts w:eastAsia="Times New Roman"/>
        <w:sz w:val="16"/>
        <w:szCs w:val="16"/>
      </w:rPr>
      <w:fldChar w:fldCharType="separate"/>
    </w:r>
    <w:r w:rsidR="00CB75CA">
      <w:rPr>
        <w:rFonts w:eastAsia="Times New Roman"/>
        <w:noProof/>
        <w:sz w:val="16"/>
        <w:szCs w:val="16"/>
      </w:rPr>
      <w:t>2</w:t>
    </w:r>
    <w:r w:rsidRPr="0018169B">
      <w:rPr>
        <w:rFonts w:eastAsia="Times New Roman"/>
        <w:sz w:val="16"/>
        <w:szCs w:val="16"/>
      </w:rPr>
      <w:fldChar w:fldCharType="end"/>
    </w:r>
    <w:r w:rsidRPr="0018169B">
      <w:rPr>
        <w:rFonts w:eastAsia="Times New Roman"/>
        <w:sz w:val="16"/>
        <w:szCs w:val="16"/>
      </w:rPr>
      <w:t xml:space="preserve"> of </w:t>
    </w:r>
    <w:r w:rsidRPr="0018169B">
      <w:rPr>
        <w:rFonts w:eastAsia="Times New Roman"/>
        <w:sz w:val="16"/>
        <w:szCs w:val="16"/>
      </w:rPr>
      <w:fldChar w:fldCharType="begin"/>
    </w:r>
    <w:r w:rsidRPr="0018169B">
      <w:rPr>
        <w:rFonts w:eastAsia="Times New Roman"/>
        <w:sz w:val="16"/>
        <w:szCs w:val="16"/>
      </w:rPr>
      <w:instrText xml:space="preserve"> NUMPAGES </w:instrText>
    </w:r>
    <w:r w:rsidRPr="0018169B">
      <w:rPr>
        <w:rFonts w:eastAsia="Times New Roman"/>
        <w:sz w:val="16"/>
        <w:szCs w:val="16"/>
      </w:rPr>
      <w:fldChar w:fldCharType="separate"/>
    </w:r>
    <w:r w:rsidR="00CB75CA">
      <w:rPr>
        <w:rFonts w:eastAsia="Times New Roman"/>
        <w:noProof/>
        <w:sz w:val="16"/>
        <w:szCs w:val="16"/>
      </w:rPr>
      <w:t>5</w:t>
    </w:r>
    <w:r w:rsidRPr="0018169B">
      <w:rPr>
        <w:rFonts w:eastAsia="Times New Roman"/>
        <w:sz w:val="16"/>
        <w:szCs w:val="16"/>
      </w:rPr>
      <w:fldChar w:fldCharType="end"/>
    </w:r>
  </w:p>
  <w:p w14:paraId="4526FEF7" w14:textId="77777777" w:rsidR="0032034D" w:rsidRPr="00271C75" w:rsidRDefault="0032034D" w:rsidP="0068594F">
    <w:pPr>
      <w:pStyle w:val="Footer"/>
      <w:tabs>
        <w:tab w:val="clear" w:pos="8640"/>
        <w:tab w:val="right" w:pos="10080"/>
      </w:tabs>
      <w:rPr>
        <w:sz w:val="18"/>
        <w:szCs w:val="18"/>
      </w:rPr>
    </w:pPr>
    <w:r>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6D895" w14:textId="77777777" w:rsidR="0043276B" w:rsidRPr="00271C75" w:rsidRDefault="0043276B" w:rsidP="0043276B">
    <w:pPr>
      <w:tabs>
        <w:tab w:val="center" w:pos="4320"/>
        <w:tab w:val="right" w:pos="8640"/>
      </w:tabs>
      <w:ind w:right="360"/>
      <w:jc w:val="right"/>
      <w:rPr>
        <w:sz w:val="18"/>
        <w:szCs w:val="18"/>
      </w:rPr>
    </w:pPr>
    <w:r w:rsidRPr="0018169B">
      <w:rPr>
        <w:rFonts w:eastAsia="Times New Roman"/>
        <w:sz w:val="16"/>
        <w:szCs w:val="16"/>
      </w:rPr>
      <w:t xml:space="preserve">Page </w:t>
    </w:r>
    <w:r w:rsidRPr="0018169B">
      <w:rPr>
        <w:rFonts w:eastAsia="Times New Roman"/>
        <w:sz w:val="16"/>
        <w:szCs w:val="16"/>
      </w:rPr>
      <w:fldChar w:fldCharType="begin"/>
    </w:r>
    <w:r w:rsidRPr="0018169B">
      <w:rPr>
        <w:rFonts w:eastAsia="Times New Roman"/>
        <w:sz w:val="16"/>
        <w:szCs w:val="16"/>
      </w:rPr>
      <w:instrText xml:space="preserve"> PAGE </w:instrText>
    </w:r>
    <w:r w:rsidRPr="0018169B">
      <w:rPr>
        <w:rFonts w:eastAsia="Times New Roman"/>
        <w:sz w:val="16"/>
        <w:szCs w:val="16"/>
      </w:rPr>
      <w:fldChar w:fldCharType="separate"/>
    </w:r>
    <w:r w:rsidR="00CB75CA">
      <w:rPr>
        <w:rFonts w:eastAsia="Times New Roman"/>
        <w:noProof/>
        <w:sz w:val="16"/>
        <w:szCs w:val="16"/>
      </w:rPr>
      <w:t>5</w:t>
    </w:r>
    <w:r w:rsidRPr="0018169B">
      <w:rPr>
        <w:rFonts w:eastAsia="Times New Roman"/>
        <w:sz w:val="16"/>
        <w:szCs w:val="16"/>
      </w:rPr>
      <w:fldChar w:fldCharType="end"/>
    </w:r>
    <w:r w:rsidRPr="0018169B">
      <w:rPr>
        <w:rFonts w:eastAsia="Times New Roman"/>
        <w:sz w:val="16"/>
        <w:szCs w:val="16"/>
      </w:rPr>
      <w:t xml:space="preserve"> of </w:t>
    </w:r>
    <w:r w:rsidRPr="0018169B">
      <w:rPr>
        <w:rFonts w:eastAsia="Times New Roman"/>
        <w:sz w:val="16"/>
        <w:szCs w:val="16"/>
      </w:rPr>
      <w:fldChar w:fldCharType="begin"/>
    </w:r>
    <w:r w:rsidRPr="0018169B">
      <w:rPr>
        <w:rFonts w:eastAsia="Times New Roman"/>
        <w:sz w:val="16"/>
        <w:szCs w:val="16"/>
      </w:rPr>
      <w:instrText xml:space="preserve"> NUMPAGES </w:instrText>
    </w:r>
    <w:r w:rsidRPr="0018169B">
      <w:rPr>
        <w:rFonts w:eastAsia="Times New Roman"/>
        <w:sz w:val="16"/>
        <w:szCs w:val="16"/>
      </w:rPr>
      <w:fldChar w:fldCharType="separate"/>
    </w:r>
    <w:r w:rsidR="00CB75CA">
      <w:rPr>
        <w:rFonts w:eastAsia="Times New Roman"/>
        <w:noProof/>
        <w:sz w:val="16"/>
        <w:szCs w:val="16"/>
      </w:rPr>
      <w:t>5</w:t>
    </w:r>
    <w:r w:rsidRPr="0018169B">
      <w:rPr>
        <w:rFonts w:eastAsia="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20132" w14:textId="77777777" w:rsidR="00CA1A95" w:rsidRDefault="00CA1A95" w:rsidP="00E64441">
      <w:r>
        <w:separator/>
      </w:r>
    </w:p>
  </w:footnote>
  <w:footnote w:type="continuationSeparator" w:id="0">
    <w:p w14:paraId="1B0C0EEA" w14:textId="77777777" w:rsidR="00CA1A95" w:rsidRDefault="00CA1A95" w:rsidP="00E6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5D89"/>
    <w:multiLevelType w:val="multilevel"/>
    <w:tmpl w:val="4BB48ED8"/>
    <w:lvl w:ilvl="0">
      <w:start w:val="1"/>
      <w:numFmt w:val="decimal"/>
      <w:lvlText w:val="(%1)"/>
      <w:lvlJc w:val="left"/>
      <w:pPr>
        <w:tabs>
          <w:tab w:val="num" w:pos="720"/>
        </w:tabs>
        <w:ind w:left="720" w:hanging="360"/>
      </w:pPr>
      <w:rPr>
        <w:rFonts w:cs="Times New Roman" w:hint="default"/>
        <w:sz w:val="18"/>
        <w:vertAlign w:val="superscrip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A9517F7"/>
    <w:multiLevelType w:val="multilevel"/>
    <w:tmpl w:val="4BB48ED8"/>
    <w:lvl w:ilvl="0">
      <w:start w:val="1"/>
      <w:numFmt w:val="decimal"/>
      <w:lvlText w:val="(%1)"/>
      <w:lvlJc w:val="left"/>
      <w:pPr>
        <w:tabs>
          <w:tab w:val="num" w:pos="720"/>
        </w:tabs>
        <w:ind w:left="720" w:hanging="360"/>
      </w:pPr>
      <w:rPr>
        <w:rFonts w:cs="Times New Roman" w:hint="default"/>
        <w:sz w:val="18"/>
        <w:vertAlign w:val="superscrip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1A990C97"/>
    <w:multiLevelType w:val="multilevel"/>
    <w:tmpl w:val="5AC6F94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B960272"/>
    <w:multiLevelType w:val="hybridMultilevel"/>
    <w:tmpl w:val="98706688"/>
    <w:lvl w:ilvl="0" w:tplc="60D443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E153D6F"/>
    <w:multiLevelType w:val="hybridMultilevel"/>
    <w:tmpl w:val="E3C212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D51CA2"/>
    <w:multiLevelType w:val="hybridMultilevel"/>
    <w:tmpl w:val="4BB48ED8"/>
    <w:lvl w:ilvl="0" w:tplc="722C6A5E">
      <w:start w:val="1"/>
      <w:numFmt w:val="decimal"/>
      <w:lvlText w:val="(%1)"/>
      <w:lvlJc w:val="left"/>
      <w:pPr>
        <w:tabs>
          <w:tab w:val="num" w:pos="720"/>
        </w:tabs>
        <w:ind w:left="720" w:hanging="360"/>
      </w:pPr>
      <w:rPr>
        <w:rFonts w:cs="Times New Roman" w:hint="default"/>
        <w:sz w:val="18"/>
        <w:vertAlign w:val="superscrip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41E1EB1"/>
    <w:multiLevelType w:val="hybridMultilevel"/>
    <w:tmpl w:val="E2E27EC4"/>
    <w:lvl w:ilvl="0" w:tplc="2AC41250">
      <w:start w:val="1"/>
      <w:numFmt w:val="decimal"/>
      <w:lvlText w:val="%1."/>
      <w:lvlJc w:val="left"/>
      <w:pPr>
        <w:tabs>
          <w:tab w:val="num" w:pos="360"/>
        </w:tabs>
        <w:ind w:left="360" w:hanging="360"/>
      </w:pPr>
      <w:rPr>
        <w:sz w:val="18"/>
        <w:szCs w:val="18"/>
      </w:r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7" w15:restartNumberingAfterBreak="0">
    <w:nsid w:val="541145DE"/>
    <w:multiLevelType w:val="hybridMultilevel"/>
    <w:tmpl w:val="8C7878C8"/>
    <w:lvl w:ilvl="0" w:tplc="4B1845F8">
      <w:start w:val="1"/>
      <w:numFmt w:val="decimal"/>
      <w:lvlText w:val="(%1)"/>
      <w:lvlJc w:val="left"/>
      <w:pPr>
        <w:tabs>
          <w:tab w:val="num" w:pos="-388"/>
        </w:tabs>
        <w:ind w:left="-388" w:hanging="360"/>
      </w:pPr>
      <w:rPr>
        <w:rFonts w:cs="Times New Roman" w:hint="default"/>
      </w:rPr>
    </w:lvl>
    <w:lvl w:ilvl="1" w:tplc="04090019" w:tentative="1">
      <w:start w:val="1"/>
      <w:numFmt w:val="lowerLetter"/>
      <w:lvlText w:val="%2."/>
      <w:lvlJc w:val="left"/>
      <w:pPr>
        <w:tabs>
          <w:tab w:val="num" w:pos="332"/>
        </w:tabs>
        <w:ind w:left="332" w:hanging="360"/>
      </w:pPr>
      <w:rPr>
        <w:rFonts w:cs="Times New Roman"/>
      </w:rPr>
    </w:lvl>
    <w:lvl w:ilvl="2" w:tplc="0409001B" w:tentative="1">
      <w:start w:val="1"/>
      <w:numFmt w:val="lowerRoman"/>
      <w:lvlText w:val="%3."/>
      <w:lvlJc w:val="right"/>
      <w:pPr>
        <w:tabs>
          <w:tab w:val="num" w:pos="1052"/>
        </w:tabs>
        <w:ind w:left="1052" w:hanging="180"/>
      </w:pPr>
      <w:rPr>
        <w:rFonts w:cs="Times New Roman"/>
      </w:rPr>
    </w:lvl>
    <w:lvl w:ilvl="3" w:tplc="0409000F" w:tentative="1">
      <w:start w:val="1"/>
      <w:numFmt w:val="decimal"/>
      <w:lvlText w:val="%4."/>
      <w:lvlJc w:val="left"/>
      <w:pPr>
        <w:tabs>
          <w:tab w:val="num" w:pos="1772"/>
        </w:tabs>
        <w:ind w:left="1772" w:hanging="360"/>
      </w:pPr>
      <w:rPr>
        <w:rFonts w:cs="Times New Roman"/>
      </w:rPr>
    </w:lvl>
    <w:lvl w:ilvl="4" w:tplc="04090019" w:tentative="1">
      <w:start w:val="1"/>
      <w:numFmt w:val="lowerLetter"/>
      <w:lvlText w:val="%5."/>
      <w:lvlJc w:val="left"/>
      <w:pPr>
        <w:tabs>
          <w:tab w:val="num" w:pos="2492"/>
        </w:tabs>
        <w:ind w:left="2492" w:hanging="360"/>
      </w:pPr>
      <w:rPr>
        <w:rFonts w:cs="Times New Roman"/>
      </w:rPr>
    </w:lvl>
    <w:lvl w:ilvl="5" w:tplc="0409001B" w:tentative="1">
      <w:start w:val="1"/>
      <w:numFmt w:val="lowerRoman"/>
      <w:lvlText w:val="%6."/>
      <w:lvlJc w:val="right"/>
      <w:pPr>
        <w:tabs>
          <w:tab w:val="num" w:pos="3212"/>
        </w:tabs>
        <w:ind w:left="3212" w:hanging="180"/>
      </w:pPr>
      <w:rPr>
        <w:rFonts w:cs="Times New Roman"/>
      </w:rPr>
    </w:lvl>
    <w:lvl w:ilvl="6" w:tplc="0409000F" w:tentative="1">
      <w:start w:val="1"/>
      <w:numFmt w:val="decimal"/>
      <w:lvlText w:val="%7."/>
      <w:lvlJc w:val="left"/>
      <w:pPr>
        <w:tabs>
          <w:tab w:val="num" w:pos="3932"/>
        </w:tabs>
        <w:ind w:left="3932" w:hanging="360"/>
      </w:pPr>
      <w:rPr>
        <w:rFonts w:cs="Times New Roman"/>
      </w:rPr>
    </w:lvl>
    <w:lvl w:ilvl="7" w:tplc="04090019" w:tentative="1">
      <w:start w:val="1"/>
      <w:numFmt w:val="lowerLetter"/>
      <w:lvlText w:val="%8."/>
      <w:lvlJc w:val="left"/>
      <w:pPr>
        <w:tabs>
          <w:tab w:val="num" w:pos="4652"/>
        </w:tabs>
        <w:ind w:left="4652" w:hanging="360"/>
      </w:pPr>
      <w:rPr>
        <w:rFonts w:cs="Times New Roman"/>
      </w:rPr>
    </w:lvl>
    <w:lvl w:ilvl="8" w:tplc="0409001B" w:tentative="1">
      <w:start w:val="1"/>
      <w:numFmt w:val="lowerRoman"/>
      <w:lvlText w:val="%9."/>
      <w:lvlJc w:val="right"/>
      <w:pPr>
        <w:tabs>
          <w:tab w:val="num" w:pos="5372"/>
        </w:tabs>
        <w:ind w:left="5372" w:hanging="180"/>
      </w:pPr>
      <w:rPr>
        <w:rFonts w:cs="Times New Roman"/>
      </w:rPr>
    </w:lvl>
  </w:abstractNum>
  <w:abstractNum w:abstractNumId="8" w15:restartNumberingAfterBreak="0">
    <w:nsid w:val="5EA77885"/>
    <w:multiLevelType w:val="hybridMultilevel"/>
    <w:tmpl w:val="55983BE4"/>
    <w:lvl w:ilvl="0" w:tplc="1728A4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353492"/>
    <w:multiLevelType w:val="hybridMultilevel"/>
    <w:tmpl w:val="456241AA"/>
    <w:lvl w:ilvl="0" w:tplc="04090013">
      <w:start w:val="1"/>
      <w:numFmt w:val="upperRoman"/>
      <w:lvlText w:val="%1."/>
      <w:lvlJc w:val="right"/>
      <w:pPr>
        <w:tabs>
          <w:tab w:val="num" w:pos="540"/>
        </w:tabs>
        <w:ind w:left="54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A5808BB"/>
    <w:multiLevelType w:val="hybridMultilevel"/>
    <w:tmpl w:val="2F02E63A"/>
    <w:lvl w:ilvl="0" w:tplc="D25EDC4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41651D2"/>
    <w:multiLevelType w:val="hybridMultilevel"/>
    <w:tmpl w:val="47865F7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15:restartNumberingAfterBreak="0">
    <w:nsid w:val="7CD2616C"/>
    <w:multiLevelType w:val="hybridMultilevel"/>
    <w:tmpl w:val="2AE4E2E6"/>
    <w:lvl w:ilvl="0" w:tplc="60FC1C0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7"/>
  </w:num>
  <w:num w:numId="4">
    <w:abstractNumId w:val="5"/>
  </w:num>
  <w:num w:numId="5">
    <w:abstractNumId w:val="0"/>
  </w:num>
  <w:num w:numId="6">
    <w:abstractNumId w:val="1"/>
  </w:num>
  <w:num w:numId="7">
    <w:abstractNumId w:val="11"/>
  </w:num>
  <w:num w:numId="8">
    <w:abstractNumId w:val="6"/>
  </w:num>
  <w:num w:numId="9">
    <w:abstractNumId w:val="4"/>
  </w:num>
  <w:num w:numId="10">
    <w:abstractNumId w:val="12"/>
  </w:num>
  <w:num w:numId="11">
    <w:abstractNumId w:val="3"/>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lpqEqPVOyiDIBqfTmBPgoH5riFsY2NceaO/SCncYKTntSQ6bTJfjQNj5etrQQU6fn+V38VfPtzOeJD2etipVRw==" w:salt="CQAexVJPxJbFQqD6kTeSJA=="/>
  <w:defaultTabStop w:val="720"/>
  <w:characterSpacingControl w:val="doNotCompress"/>
  <w:hdrShapeDefaults>
    <o:shapedefaults v:ext="edit" spidmax="2051"/>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7B2D"/>
    <w:rsid w:val="00001EC9"/>
    <w:rsid w:val="000060EF"/>
    <w:rsid w:val="00010170"/>
    <w:rsid w:val="00011888"/>
    <w:rsid w:val="0001542F"/>
    <w:rsid w:val="00016A8C"/>
    <w:rsid w:val="00016A98"/>
    <w:rsid w:val="000200E7"/>
    <w:rsid w:val="000235D8"/>
    <w:rsid w:val="0002395C"/>
    <w:rsid w:val="00030C46"/>
    <w:rsid w:val="0003256A"/>
    <w:rsid w:val="00033D4C"/>
    <w:rsid w:val="00034FCC"/>
    <w:rsid w:val="00040FF9"/>
    <w:rsid w:val="00042339"/>
    <w:rsid w:val="00042B6F"/>
    <w:rsid w:val="00047DC9"/>
    <w:rsid w:val="000568E0"/>
    <w:rsid w:val="0006001B"/>
    <w:rsid w:val="00063E1B"/>
    <w:rsid w:val="0006441D"/>
    <w:rsid w:val="00064E2F"/>
    <w:rsid w:val="00066635"/>
    <w:rsid w:val="00067984"/>
    <w:rsid w:val="000732EF"/>
    <w:rsid w:val="00074344"/>
    <w:rsid w:val="0007729D"/>
    <w:rsid w:val="00087B44"/>
    <w:rsid w:val="000966C2"/>
    <w:rsid w:val="000974C2"/>
    <w:rsid w:val="000A05C2"/>
    <w:rsid w:val="000A3889"/>
    <w:rsid w:val="000B06AC"/>
    <w:rsid w:val="000B3CDB"/>
    <w:rsid w:val="000B5F16"/>
    <w:rsid w:val="000B6344"/>
    <w:rsid w:val="000C2A1E"/>
    <w:rsid w:val="000C6583"/>
    <w:rsid w:val="000D1C59"/>
    <w:rsid w:val="000D214D"/>
    <w:rsid w:val="000D795F"/>
    <w:rsid w:val="000D7B2D"/>
    <w:rsid w:val="000E1E96"/>
    <w:rsid w:val="000E28FF"/>
    <w:rsid w:val="000E766E"/>
    <w:rsid w:val="000F16CE"/>
    <w:rsid w:val="000F7B5F"/>
    <w:rsid w:val="00100838"/>
    <w:rsid w:val="00103302"/>
    <w:rsid w:val="00106AA0"/>
    <w:rsid w:val="001158CF"/>
    <w:rsid w:val="001227F9"/>
    <w:rsid w:val="00125BA0"/>
    <w:rsid w:val="0012602D"/>
    <w:rsid w:val="00126408"/>
    <w:rsid w:val="00126F4D"/>
    <w:rsid w:val="00130FD5"/>
    <w:rsid w:val="001343F1"/>
    <w:rsid w:val="00134D98"/>
    <w:rsid w:val="00140D38"/>
    <w:rsid w:val="00142794"/>
    <w:rsid w:val="00145E30"/>
    <w:rsid w:val="00150978"/>
    <w:rsid w:val="00152659"/>
    <w:rsid w:val="00156F48"/>
    <w:rsid w:val="00160BFD"/>
    <w:rsid w:val="00167E98"/>
    <w:rsid w:val="0017243C"/>
    <w:rsid w:val="001727BF"/>
    <w:rsid w:val="00176113"/>
    <w:rsid w:val="0017656F"/>
    <w:rsid w:val="0018169B"/>
    <w:rsid w:val="00183641"/>
    <w:rsid w:val="00184835"/>
    <w:rsid w:val="0019201D"/>
    <w:rsid w:val="00192575"/>
    <w:rsid w:val="00192991"/>
    <w:rsid w:val="0019461A"/>
    <w:rsid w:val="001A15CA"/>
    <w:rsid w:val="001B40FF"/>
    <w:rsid w:val="001C2479"/>
    <w:rsid w:val="001C4981"/>
    <w:rsid w:val="001C614C"/>
    <w:rsid w:val="001C66F6"/>
    <w:rsid w:val="001C78B7"/>
    <w:rsid w:val="001D5C0E"/>
    <w:rsid w:val="001E314B"/>
    <w:rsid w:val="001E72F5"/>
    <w:rsid w:val="001F0D50"/>
    <w:rsid w:val="001F3040"/>
    <w:rsid w:val="001F4EF0"/>
    <w:rsid w:val="00211070"/>
    <w:rsid w:val="00211504"/>
    <w:rsid w:val="00211A7B"/>
    <w:rsid w:val="00213FB4"/>
    <w:rsid w:val="00214CCC"/>
    <w:rsid w:val="00215FDD"/>
    <w:rsid w:val="002165D7"/>
    <w:rsid w:val="00220953"/>
    <w:rsid w:val="0022701C"/>
    <w:rsid w:val="00234C2F"/>
    <w:rsid w:val="00235CBF"/>
    <w:rsid w:val="00235E33"/>
    <w:rsid w:val="00236296"/>
    <w:rsid w:val="00236532"/>
    <w:rsid w:val="002378AE"/>
    <w:rsid w:val="00240653"/>
    <w:rsid w:val="00245C40"/>
    <w:rsid w:val="00251F43"/>
    <w:rsid w:val="00253150"/>
    <w:rsid w:val="00253F5B"/>
    <w:rsid w:val="00255209"/>
    <w:rsid w:val="00264D4B"/>
    <w:rsid w:val="00265A25"/>
    <w:rsid w:val="00266FBC"/>
    <w:rsid w:val="00271C75"/>
    <w:rsid w:val="00275020"/>
    <w:rsid w:val="002766E3"/>
    <w:rsid w:val="00277546"/>
    <w:rsid w:val="00281178"/>
    <w:rsid w:val="002851A2"/>
    <w:rsid w:val="00293FF1"/>
    <w:rsid w:val="00296BA7"/>
    <w:rsid w:val="00297BAF"/>
    <w:rsid w:val="002A2227"/>
    <w:rsid w:val="002A447B"/>
    <w:rsid w:val="002B2B89"/>
    <w:rsid w:val="002B5369"/>
    <w:rsid w:val="002C45C0"/>
    <w:rsid w:val="002D0CEE"/>
    <w:rsid w:val="002D2C4D"/>
    <w:rsid w:val="002D3CC4"/>
    <w:rsid w:val="002D49E1"/>
    <w:rsid w:val="002D5739"/>
    <w:rsid w:val="002D5B55"/>
    <w:rsid w:val="002D78F0"/>
    <w:rsid w:val="002E0BBC"/>
    <w:rsid w:val="002E2948"/>
    <w:rsid w:val="002E4E0B"/>
    <w:rsid w:val="002E652D"/>
    <w:rsid w:val="002E78A5"/>
    <w:rsid w:val="002E7E6B"/>
    <w:rsid w:val="002F000D"/>
    <w:rsid w:val="002F33C0"/>
    <w:rsid w:val="002F7715"/>
    <w:rsid w:val="00301F46"/>
    <w:rsid w:val="0030611D"/>
    <w:rsid w:val="0030778A"/>
    <w:rsid w:val="00311AF4"/>
    <w:rsid w:val="00311AFD"/>
    <w:rsid w:val="003143AC"/>
    <w:rsid w:val="00314697"/>
    <w:rsid w:val="00314925"/>
    <w:rsid w:val="00314D25"/>
    <w:rsid w:val="00316A67"/>
    <w:rsid w:val="00316EAB"/>
    <w:rsid w:val="00317241"/>
    <w:rsid w:val="0031768E"/>
    <w:rsid w:val="0032034D"/>
    <w:rsid w:val="00320E39"/>
    <w:rsid w:val="003219CC"/>
    <w:rsid w:val="003219DB"/>
    <w:rsid w:val="00322F86"/>
    <w:rsid w:val="003246EF"/>
    <w:rsid w:val="00325467"/>
    <w:rsid w:val="00327688"/>
    <w:rsid w:val="003304F2"/>
    <w:rsid w:val="003324FF"/>
    <w:rsid w:val="0033555F"/>
    <w:rsid w:val="00336CE9"/>
    <w:rsid w:val="00337086"/>
    <w:rsid w:val="0033710E"/>
    <w:rsid w:val="00337E36"/>
    <w:rsid w:val="00344EF4"/>
    <w:rsid w:val="00350D70"/>
    <w:rsid w:val="00352516"/>
    <w:rsid w:val="00354986"/>
    <w:rsid w:val="003556A9"/>
    <w:rsid w:val="00357502"/>
    <w:rsid w:val="00357C7A"/>
    <w:rsid w:val="00365339"/>
    <w:rsid w:val="00365EDC"/>
    <w:rsid w:val="00367A42"/>
    <w:rsid w:val="00372090"/>
    <w:rsid w:val="0037214C"/>
    <w:rsid w:val="00376DC5"/>
    <w:rsid w:val="00377A00"/>
    <w:rsid w:val="00383DA3"/>
    <w:rsid w:val="00392429"/>
    <w:rsid w:val="0039453B"/>
    <w:rsid w:val="003A1B34"/>
    <w:rsid w:val="003A3185"/>
    <w:rsid w:val="003A454C"/>
    <w:rsid w:val="003A638F"/>
    <w:rsid w:val="003A64F6"/>
    <w:rsid w:val="003B0F85"/>
    <w:rsid w:val="003B160C"/>
    <w:rsid w:val="003B1C69"/>
    <w:rsid w:val="003C3FC4"/>
    <w:rsid w:val="003C48B9"/>
    <w:rsid w:val="003C5988"/>
    <w:rsid w:val="003D0F05"/>
    <w:rsid w:val="003E00AA"/>
    <w:rsid w:val="003E08E8"/>
    <w:rsid w:val="003E4452"/>
    <w:rsid w:val="003E48D7"/>
    <w:rsid w:val="003F03BD"/>
    <w:rsid w:val="003F0EF9"/>
    <w:rsid w:val="003F7AB6"/>
    <w:rsid w:val="00401F7D"/>
    <w:rsid w:val="0040243B"/>
    <w:rsid w:val="004045D3"/>
    <w:rsid w:val="0040580B"/>
    <w:rsid w:val="0040688B"/>
    <w:rsid w:val="00407075"/>
    <w:rsid w:val="00411A4F"/>
    <w:rsid w:val="00413F66"/>
    <w:rsid w:val="00415105"/>
    <w:rsid w:val="004172FF"/>
    <w:rsid w:val="00427381"/>
    <w:rsid w:val="00430682"/>
    <w:rsid w:val="004314EF"/>
    <w:rsid w:val="0043276B"/>
    <w:rsid w:val="00433619"/>
    <w:rsid w:val="00440DF6"/>
    <w:rsid w:val="0044356D"/>
    <w:rsid w:val="00447D5D"/>
    <w:rsid w:val="00456026"/>
    <w:rsid w:val="004654E7"/>
    <w:rsid w:val="0046599A"/>
    <w:rsid w:val="004659D3"/>
    <w:rsid w:val="00465DD5"/>
    <w:rsid w:val="0046625F"/>
    <w:rsid w:val="00467DB5"/>
    <w:rsid w:val="00471C3A"/>
    <w:rsid w:val="004746DC"/>
    <w:rsid w:val="00475486"/>
    <w:rsid w:val="00476F20"/>
    <w:rsid w:val="00477403"/>
    <w:rsid w:val="0047775B"/>
    <w:rsid w:val="00493F07"/>
    <w:rsid w:val="00494AA1"/>
    <w:rsid w:val="00494FC9"/>
    <w:rsid w:val="00496EA0"/>
    <w:rsid w:val="004A22EE"/>
    <w:rsid w:val="004A3336"/>
    <w:rsid w:val="004A55C3"/>
    <w:rsid w:val="004B021B"/>
    <w:rsid w:val="004B2AF0"/>
    <w:rsid w:val="004B51E4"/>
    <w:rsid w:val="004D0744"/>
    <w:rsid w:val="004D1936"/>
    <w:rsid w:val="004D6977"/>
    <w:rsid w:val="004D7B5B"/>
    <w:rsid w:val="004E0DED"/>
    <w:rsid w:val="004F1E83"/>
    <w:rsid w:val="004F47F5"/>
    <w:rsid w:val="004F6854"/>
    <w:rsid w:val="004F6ABE"/>
    <w:rsid w:val="0050075E"/>
    <w:rsid w:val="0051185D"/>
    <w:rsid w:val="00513132"/>
    <w:rsid w:val="005145AC"/>
    <w:rsid w:val="00516ABC"/>
    <w:rsid w:val="00521032"/>
    <w:rsid w:val="005249DB"/>
    <w:rsid w:val="005327A6"/>
    <w:rsid w:val="00533D76"/>
    <w:rsid w:val="005374AF"/>
    <w:rsid w:val="00537917"/>
    <w:rsid w:val="005412A9"/>
    <w:rsid w:val="00542F3B"/>
    <w:rsid w:val="00543AEE"/>
    <w:rsid w:val="005441EC"/>
    <w:rsid w:val="005448AB"/>
    <w:rsid w:val="00550B24"/>
    <w:rsid w:val="00550F52"/>
    <w:rsid w:val="00551AD8"/>
    <w:rsid w:val="00561529"/>
    <w:rsid w:val="00562DB8"/>
    <w:rsid w:val="00563B58"/>
    <w:rsid w:val="005672E3"/>
    <w:rsid w:val="0057270C"/>
    <w:rsid w:val="005728FD"/>
    <w:rsid w:val="00580A5E"/>
    <w:rsid w:val="00581B9D"/>
    <w:rsid w:val="00582AE1"/>
    <w:rsid w:val="005831EF"/>
    <w:rsid w:val="00592069"/>
    <w:rsid w:val="005920F5"/>
    <w:rsid w:val="00594585"/>
    <w:rsid w:val="005978BD"/>
    <w:rsid w:val="005A2C02"/>
    <w:rsid w:val="005A3440"/>
    <w:rsid w:val="005A67BF"/>
    <w:rsid w:val="005A7564"/>
    <w:rsid w:val="005B301A"/>
    <w:rsid w:val="005C1156"/>
    <w:rsid w:val="005C26A7"/>
    <w:rsid w:val="005C49FE"/>
    <w:rsid w:val="005C6A4E"/>
    <w:rsid w:val="005C76AF"/>
    <w:rsid w:val="005D040B"/>
    <w:rsid w:val="005D0EF6"/>
    <w:rsid w:val="005D14FB"/>
    <w:rsid w:val="005D6E7F"/>
    <w:rsid w:val="005D751B"/>
    <w:rsid w:val="005E378D"/>
    <w:rsid w:val="005E4756"/>
    <w:rsid w:val="005F36CE"/>
    <w:rsid w:val="005F5F14"/>
    <w:rsid w:val="005F7677"/>
    <w:rsid w:val="00601424"/>
    <w:rsid w:val="00602117"/>
    <w:rsid w:val="0061294A"/>
    <w:rsid w:val="00625FAF"/>
    <w:rsid w:val="00627DC2"/>
    <w:rsid w:val="00630017"/>
    <w:rsid w:val="00630BB0"/>
    <w:rsid w:val="00636F93"/>
    <w:rsid w:val="006373D3"/>
    <w:rsid w:val="00637546"/>
    <w:rsid w:val="006438D3"/>
    <w:rsid w:val="00651188"/>
    <w:rsid w:val="00651642"/>
    <w:rsid w:val="0065251A"/>
    <w:rsid w:val="00665FE5"/>
    <w:rsid w:val="0066717B"/>
    <w:rsid w:val="006671A0"/>
    <w:rsid w:val="00673C5B"/>
    <w:rsid w:val="00673DDB"/>
    <w:rsid w:val="00675020"/>
    <w:rsid w:val="006804BB"/>
    <w:rsid w:val="00680B24"/>
    <w:rsid w:val="0068594F"/>
    <w:rsid w:val="00691185"/>
    <w:rsid w:val="006921A2"/>
    <w:rsid w:val="006932D0"/>
    <w:rsid w:val="00693A95"/>
    <w:rsid w:val="006965D1"/>
    <w:rsid w:val="00697495"/>
    <w:rsid w:val="006A1AF5"/>
    <w:rsid w:val="006A2637"/>
    <w:rsid w:val="006A3375"/>
    <w:rsid w:val="006B3939"/>
    <w:rsid w:val="006C1758"/>
    <w:rsid w:val="006C4AD5"/>
    <w:rsid w:val="006E11F1"/>
    <w:rsid w:val="006E2C1A"/>
    <w:rsid w:val="006F436C"/>
    <w:rsid w:val="006F5498"/>
    <w:rsid w:val="006F5719"/>
    <w:rsid w:val="006F77A7"/>
    <w:rsid w:val="006F77FE"/>
    <w:rsid w:val="0070304B"/>
    <w:rsid w:val="00703BF1"/>
    <w:rsid w:val="00710574"/>
    <w:rsid w:val="00712704"/>
    <w:rsid w:val="00720813"/>
    <w:rsid w:val="00722D84"/>
    <w:rsid w:val="00723194"/>
    <w:rsid w:val="00724E6C"/>
    <w:rsid w:val="007260EA"/>
    <w:rsid w:val="007279AB"/>
    <w:rsid w:val="007329CA"/>
    <w:rsid w:val="007417D5"/>
    <w:rsid w:val="007437DF"/>
    <w:rsid w:val="0074465D"/>
    <w:rsid w:val="00746F88"/>
    <w:rsid w:val="00751C4F"/>
    <w:rsid w:val="0075217C"/>
    <w:rsid w:val="0075445C"/>
    <w:rsid w:val="00755B34"/>
    <w:rsid w:val="007577FA"/>
    <w:rsid w:val="00760D41"/>
    <w:rsid w:val="007613C9"/>
    <w:rsid w:val="00761C68"/>
    <w:rsid w:val="00767767"/>
    <w:rsid w:val="00772D77"/>
    <w:rsid w:val="00776312"/>
    <w:rsid w:val="00780FD8"/>
    <w:rsid w:val="007877CB"/>
    <w:rsid w:val="00790E13"/>
    <w:rsid w:val="00797466"/>
    <w:rsid w:val="007A10A5"/>
    <w:rsid w:val="007A2637"/>
    <w:rsid w:val="007A36E1"/>
    <w:rsid w:val="007A5DD0"/>
    <w:rsid w:val="007A5E89"/>
    <w:rsid w:val="007B092E"/>
    <w:rsid w:val="007B1DC9"/>
    <w:rsid w:val="007B5B51"/>
    <w:rsid w:val="007C0917"/>
    <w:rsid w:val="007C14D2"/>
    <w:rsid w:val="007C1BF6"/>
    <w:rsid w:val="007C2A14"/>
    <w:rsid w:val="007C4523"/>
    <w:rsid w:val="007C634D"/>
    <w:rsid w:val="007C7D91"/>
    <w:rsid w:val="007D40C2"/>
    <w:rsid w:val="007D56D1"/>
    <w:rsid w:val="007D6112"/>
    <w:rsid w:val="007D7710"/>
    <w:rsid w:val="007E3873"/>
    <w:rsid w:val="007E5CBD"/>
    <w:rsid w:val="007E5F78"/>
    <w:rsid w:val="007F03E7"/>
    <w:rsid w:val="007F067E"/>
    <w:rsid w:val="007F4A54"/>
    <w:rsid w:val="007F6228"/>
    <w:rsid w:val="008077E3"/>
    <w:rsid w:val="00811F1B"/>
    <w:rsid w:val="00817E29"/>
    <w:rsid w:val="00817E65"/>
    <w:rsid w:val="008204BF"/>
    <w:rsid w:val="008222B1"/>
    <w:rsid w:val="0082248A"/>
    <w:rsid w:val="008225AE"/>
    <w:rsid w:val="008233B3"/>
    <w:rsid w:val="00824DF6"/>
    <w:rsid w:val="00825CAC"/>
    <w:rsid w:val="00827508"/>
    <w:rsid w:val="00827522"/>
    <w:rsid w:val="00827A8C"/>
    <w:rsid w:val="00833FC4"/>
    <w:rsid w:val="00836B74"/>
    <w:rsid w:val="008404BD"/>
    <w:rsid w:val="00840E2D"/>
    <w:rsid w:val="00843737"/>
    <w:rsid w:val="00845B95"/>
    <w:rsid w:val="008518AE"/>
    <w:rsid w:val="00853215"/>
    <w:rsid w:val="00855651"/>
    <w:rsid w:val="008604A8"/>
    <w:rsid w:val="00861297"/>
    <w:rsid w:val="0086325A"/>
    <w:rsid w:val="0086520A"/>
    <w:rsid w:val="00866DEA"/>
    <w:rsid w:val="00874D60"/>
    <w:rsid w:val="008754E1"/>
    <w:rsid w:val="00877F4B"/>
    <w:rsid w:val="00880EF2"/>
    <w:rsid w:val="008814D7"/>
    <w:rsid w:val="00884138"/>
    <w:rsid w:val="0089370E"/>
    <w:rsid w:val="00893C1E"/>
    <w:rsid w:val="0089728D"/>
    <w:rsid w:val="008A1CB5"/>
    <w:rsid w:val="008A3A1B"/>
    <w:rsid w:val="008A7C7C"/>
    <w:rsid w:val="008A7E56"/>
    <w:rsid w:val="008B06BC"/>
    <w:rsid w:val="008B2637"/>
    <w:rsid w:val="008B2AB9"/>
    <w:rsid w:val="008B32B3"/>
    <w:rsid w:val="008B37EB"/>
    <w:rsid w:val="008B3AD5"/>
    <w:rsid w:val="008B58D2"/>
    <w:rsid w:val="008C0102"/>
    <w:rsid w:val="008C019D"/>
    <w:rsid w:val="008C045A"/>
    <w:rsid w:val="008C3EC4"/>
    <w:rsid w:val="008C6903"/>
    <w:rsid w:val="008C6C69"/>
    <w:rsid w:val="008C7743"/>
    <w:rsid w:val="008D2231"/>
    <w:rsid w:val="008D2B7E"/>
    <w:rsid w:val="008D2DBB"/>
    <w:rsid w:val="008D44FC"/>
    <w:rsid w:val="008D63E3"/>
    <w:rsid w:val="008D6B18"/>
    <w:rsid w:val="008E10B7"/>
    <w:rsid w:val="008E40E5"/>
    <w:rsid w:val="008E4626"/>
    <w:rsid w:val="008E663F"/>
    <w:rsid w:val="008F1075"/>
    <w:rsid w:val="008F436C"/>
    <w:rsid w:val="008F6455"/>
    <w:rsid w:val="00903A97"/>
    <w:rsid w:val="009045EF"/>
    <w:rsid w:val="00907209"/>
    <w:rsid w:val="00910CB8"/>
    <w:rsid w:val="00911188"/>
    <w:rsid w:val="0091152F"/>
    <w:rsid w:val="00913115"/>
    <w:rsid w:val="00915D2C"/>
    <w:rsid w:val="00917E64"/>
    <w:rsid w:val="009218D5"/>
    <w:rsid w:val="00924101"/>
    <w:rsid w:val="00925698"/>
    <w:rsid w:val="00926F13"/>
    <w:rsid w:val="0093058C"/>
    <w:rsid w:val="0093108A"/>
    <w:rsid w:val="00936819"/>
    <w:rsid w:val="00936BF1"/>
    <w:rsid w:val="009444EA"/>
    <w:rsid w:val="00951A50"/>
    <w:rsid w:val="0095737D"/>
    <w:rsid w:val="00957725"/>
    <w:rsid w:val="009620F1"/>
    <w:rsid w:val="00962267"/>
    <w:rsid w:val="00963C40"/>
    <w:rsid w:val="00963EB0"/>
    <w:rsid w:val="00964BA3"/>
    <w:rsid w:val="00964DB9"/>
    <w:rsid w:val="00970601"/>
    <w:rsid w:val="00971E1F"/>
    <w:rsid w:val="00972758"/>
    <w:rsid w:val="00975CF7"/>
    <w:rsid w:val="009832AD"/>
    <w:rsid w:val="009834FC"/>
    <w:rsid w:val="009840F1"/>
    <w:rsid w:val="00986624"/>
    <w:rsid w:val="009909A6"/>
    <w:rsid w:val="0099347F"/>
    <w:rsid w:val="009A23C7"/>
    <w:rsid w:val="009A61A5"/>
    <w:rsid w:val="009A7675"/>
    <w:rsid w:val="009B15D1"/>
    <w:rsid w:val="009B2529"/>
    <w:rsid w:val="009B3A7F"/>
    <w:rsid w:val="009B67AB"/>
    <w:rsid w:val="009C0CC3"/>
    <w:rsid w:val="009C15DD"/>
    <w:rsid w:val="009C191B"/>
    <w:rsid w:val="009C4EEA"/>
    <w:rsid w:val="009D0C20"/>
    <w:rsid w:val="009D2215"/>
    <w:rsid w:val="009D73C0"/>
    <w:rsid w:val="009E1E74"/>
    <w:rsid w:val="009E398C"/>
    <w:rsid w:val="009E3CB0"/>
    <w:rsid w:val="009E57A9"/>
    <w:rsid w:val="009F139F"/>
    <w:rsid w:val="009F45DE"/>
    <w:rsid w:val="009F465F"/>
    <w:rsid w:val="00A019B9"/>
    <w:rsid w:val="00A05299"/>
    <w:rsid w:val="00A108C2"/>
    <w:rsid w:val="00A11DE3"/>
    <w:rsid w:val="00A133D9"/>
    <w:rsid w:val="00A142A8"/>
    <w:rsid w:val="00A220EF"/>
    <w:rsid w:val="00A2243C"/>
    <w:rsid w:val="00A22636"/>
    <w:rsid w:val="00A233BA"/>
    <w:rsid w:val="00A24747"/>
    <w:rsid w:val="00A41C80"/>
    <w:rsid w:val="00A4672C"/>
    <w:rsid w:val="00A509B7"/>
    <w:rsid w:val="00A542EF"/>
    <w:rsid w:val="00A551F8"/>
    <w:rsid w:val="00A5527E"/>
    <w:rsid w:val="00A56323"/>
    <w:rsid w:val="00A706E9"/>
    <w:rsid w:val="00A70713"/>
    <w:rsid w:val="00A70A9D"/>
    <w:rsid w:val="00A725A5"/>
    <w:rsid w:val="00A73256"/>
    <w:rsid w:val="00A747DB"/>
    <w:rsid w:val="00A750BC"/>
    <w:rsid w:val="00A80448"/>
    <w:rsid w:val="00A81544"/>
    <w:rsid w:val="00A82CD5"/>
    <w:rsid w:val="00A833D7"/>
    <w:rsid w:val="00A8443A"/>
    <w:rsid w:val="00A8625F"/>
    <w:rsid w:val="00A879D3"/>
    <w:rsid w:val="00AA0A03"/>
    <w:rsid w:val="00AA1403"/>
    <w:rsid w:val="00AA2F2D"/>
    <w:rsid w:val="00AA66DF"/>
    <w:rsid w:val="00AA67E9"/>
    <w:rsid w:val="00AB5504"/>
    <w:rsid w:val="00AC195F"/>
    <w:rsid w:val="00AD2374"/>
    <w:rsid w:val="00AE1101"/>
    <w:rsid w:val="00AE27BF"/>
    <w:rsid w:val="00AE4D95"/>
    <w:rsid w:val="00AE5151"/>
    <w:rsid w:val="00AE6EE6"/>
    <w:rsid w:val="00AF0248"/>
    <w:rsid w:val="00AF14C6"/>
    <w:rsid w:val="00AF1BFC"/>
    <w:rsid w:val="00AF2B54"/>
    <w:rsid w:val="00AF383B"/>
    <w:rsid w:val="00AF4FA6"/>
    <w:rsid w:val="00AF52E6"/>
    <w:rsid w:val="00B03795"/>
    <w:rsid w:val="00B04154"/>
    <w:rsid w:val="00B10653"/>
    <w:rsid w:val="00B10EDB"/>
    <w:rsid w:val="00B12F07"/>
    <w:rsid w:val="00B14C63"/>
    <w:rsid w:val="00B20A0D"/>
    <w:rsid w:val="00B2132D"/>
    <w:rsid w:val="00B2136E"/>
    <w:rsid w:val="00B24F4F"/>
    <w:rsid w:val="00B26130"/>
    <w:rsid w:val="00B26158"/>
    <w:rsid w:val="00B301AF"/>
    <w:rsid w:val="00B319C4"/>
    <w:rsid w:val="00B32F6A"/>
    <w:rsid w:val="00B42DAC"/>
    <w:rsid w:val="00B437D8"/>
    <w:rsid w:val="00B4383B"/>
    <w:rsid w:val="00B43DDC"/>
    <w:rsid w:val="00B446AE"/>
    <w:rsid w:val="00B4630E"/>
    <w:rsid w:val="00B50374"/>
    <w:rsid w:val="00B52182"/>
    <w:rsid w:val="00B53C90"/>
    <w:rsid w:val="00B56088"/>
    <w:rsid w:val="00B56151"/>
    <w:rsid w:val="00B61188"/>
    <w:rsid w:val="00B65D33"/>
    <w:rsid w:val="00B65F6E"/>
    <w:rsid w:val="00B662F0"/>
    <w:rsid w:val="00B6653B"/>
    <w:rsid w:val="00B708F8"/>
    <w:rsid w:val="00B71376"/>
    <w:rsid w:val="00B72466"/>
    <w:rsid w:val="00B72F06"/>
    <w:rsid w:val="00B764CE"/>
    <w:rsid w:val="00B76E2F"/>
    <w:rsid w:val="00B77EFF"/>
    <w:rsid w:val="00B81781"/>
    <w:rsid w:val="00B92E41"/>
    <w:rsid w:val="00B93F16"/>
    <w:rsid w:val="00B9707F"/>
    <w:rsid w:val="00B9770F"/>
    <w:rsid w:val="00BA3501"/>
    <w:rsid w:val="00BB0AE5"/>
    <w:rsid w:val="00BB0D81"/>
    <w:rsid w:val="00BB1EA1"/>
    <w:rsid w:val="00BB56F7"/>
    <w:rsid w:val="00BC201A"/>
    <w:rsid w:val="00BC330D"/>
    <w:rsid w:val="00BC4E59"/>
    <w:rsid w:val="00BC5B99"/>
    <w:rsid w:val="00BC6D58"/>
    <w:rsid w:val="00BD1223"/>
    <w:rsid w:val="00BD4ADE"/>
    <w:rsid w:val="00BD4D66"/>
    <w:rsid w:val="00BD6E7C"/>
    <w:rsid w:val="00BE1ECD"/>
    <w:rsid w:val="00BE46CE"/>
    <w:rsid w:val="00BE7CEC"/>
    <w:rsid w:val="00BF5828"/>
    <w:rsid w:val="00BF5BD5"/>
    <w:rsid w:val="00BF60E5"/>
    <w:rsid w:val="00BF6600"/>
    <w:rsid w:val="00BF7813"/>
    <w:rsid w:val="00C01C50"/>
    <w:rsid w:val="00C02EFE"/>
    <w:rsid w:val="00C14CCA"/>
    <w:rsid w:val="00C21ED3"/>
    <w:rsid w:val="00C22073"/>
    <w:rsid w:val="00C2293B"/>
    <w:rsid w:val="00C238A3"/>
    <w:rsid w:val="00C24383"/>
    <w:rsid w:val="00C301D6"/>
    <w:rsid w:val="00C31B46"/>
    <w:rsid w:val="00C3233C"/>
    <w:rsid w:val="00C35084"/>
    <w:rsid w:val="00C43EE3"/>
    <w:rsid w:val="00C451CA"/>
    <w:rsid w:val="00C459EF"/>
    <w:rsid w:val="00C500E6"/>
    <w:rsid w:val="00C5050D"/>
    <w:rsid w:val="00C60C16"/>
    <w:rsid w:val="00C67584"/>
    <w:rsid w:val="00C67F0A"/>
    <w:rsid w:val="00C70B23"/>
    <w:rsid w:val="00C714F0"/>
    <w:rsid w:val="00C72F74"/>
    <w:rsid w:val="00C82954"/>
    <w:rsid w:val="00C8402A"/>
    <w:rsid w:val="00C8758D"/>
    <w:rsid w:val="00C9600A"/>
    <w:rsid w:val="00C97169"/>
    <w:rsid w:val="00CA1074"/>
    <w:rsid w:val="00CA1A95"/>
    <w:rsid w:val="00CA5B8E"/>
    <w:rsid w:val="00CA5E7C"/>
    <w:rsid w:val="00CA6AEA"/>
    <w:rsid w:val="00CB0341"/>
    <w:rsid w:val="00CB41EC"/>
    <w:rsid w:val="00CB5329"/>
    <w:rsid w:val="00CB75CA"/>
    <w:rsid w:val="00CC0B6F"/>
    <w:rsid w:val="00CC1EFD"/>
    <w:rsid w:val="00CC4D56"/>
    <w:rsid w:val="00CC7537"/>
    <w:rsid w:val="00CD0C61"/>
    <w:rsid w:val="00CD3535"/>
    <w:rsid w:val="00CD6A7B"/>
    <w:rsid w:val="00CE3970"/>
    <w:rsid w:val="00CF089A"/>
    <w:rsid w:val="00CF32C9"/>
    <w:rsid w:val="00CF7C87"/>
    <w:rsid w:val="00D03C1E"/>
    <w:rsid w:val="00D07AC5"/>
    <w:rsid w:val="00D10614"/>
    <w:rsid w:val="00D11842"/>
    <w:rsid w:val="00D120F0"/>
    <w:rsid w:val="00D22093"/>
    <w:rsid w:val="00D2368E"/>
    <w:rsid w:val="00D24306"/>
    <w:rsid w:val="00D24A0D"/>
    <w:rsid w:val="00D24B78"/>
    <w:rsid w:val="00D30BDF"/>
    <w:rsid w:val="00D3272D"/>
    <w:rsid w:val="00D32832"/>
    <w:rsid w:val="00D3376A"/>
    <w:rsid w:val="00D33F70"/>
    <w:rsid w:val="00D420B9"/>
    <w:rsid w:val="00D432FD"/>
    <w:rsid w:val="00D457F1"/>
    <w:rsid w:val="00D45A6C"/>
    <w:rsid w:val="00D5185B"/>
    <w:rsid w:val="00D552CF"/>
    <w:rsid w:val="00D55665"/>
    <w:rsid w:val="00D60043"/>
    <w:rsid w:val="00D61404"/>
    <w:rsid w:val="00D616E9"/>
    <w:rsid w:val="00D66BA0"/>
    <w:rsid w:val="00D67BA4"/>
    <w:rsid w:val="00D715AF"/>
    <w:rsid w:val="00D723F3"/>
    <w:rsid w:val="00D753C3"/>
    <w:rsid w:val="00D76A37"/>
    <w:rsid w:val="00D77219"/>
    <w:rsid w:val="00D836A0"/>
    <w:rsid w:val="00D85007"/>
    <w:rsid w:val="00D85C80"/>
    <w:rsid w:val="00D85F98"/>
    <w:rsid w:val="00D86F12"/>
    <w:rsid w:val="00D8764C"/>
    <w:rsid w:val="00D9293A"/>
    <w:rsid w:val="00D94E25"/>
    <w:rsid w:val="00D94F68"/>
    <w:rsid w:val="00D95C5C"/>
    <w:rsid w:val="00DA11DF"/>
    <w:rsid w:val="00DA1818"/>
    <w:rsid w:val="00DA37A1"/>
    <w:rsid w:val="00DB0478"/>
    <w:rsid w:val="00DB05B9"/>
    <w:rsid w:val="00DB3A4A"/>
    <w:rsid w:val="00DB40FC"/>
    <w:rsid w:val="00DB62F2"/>
    <w:rsid w:val="00DC054A"/>
    <w:rsid w:val="00DC54CB"/>
    <w:rsid w:val="00DC569D"/>
    <w:rsid w:val="00DC6429"/>
    <w:rsid w:val="00DC6B6F"/>
    <w:rsid w:val="00DD12EB"/>
    <w:rsid w:val="00DD3DEB"/>
    <w:rsid w:val="00DD4FC8"/>
    <w:rsid w:val="00DE0B4E"/>
    <w:rsid w:val="00DE0D71"/>
    <w:rsid w:val="00DE7BE6"/>
    <w:rsid w:val="00DF25A2"/>
    <w:rsid w:val="00DF4E48"/>
    <w:rsid w:val="00E00801"/>
    <w:rsid w:val="00E00B8D"/>
    <w:rsid w:val="00E02728"/>
    <w:rsid w:val="00E0608D"/>
    <w:rsid w:val="00E0719C"/>
    <w:rsid w:val="00E120DC"/>
    <w:rsid w:val="00E1576E"/>
    <w:rsid w:val="00E20B20"/>
    <w:rsid w:val="00E20D96"/>
    <w:rsid w:val="00E2133C"/>
    <w:rsid w:val="00E25654"/>
    <w:rsid w:val="00E32FB6"/>
    <w:rsid w:val="00E34802"/>
    <w:rsid w:val="00E36662"/>
    <w:rsid w:val="00E3726C"/>
    <w:rsid w:val="00E40E9B"/>
    <w:rsid w:val="00E420C8"/>
    <w:rsid w:val="00E43116"/>
    <w:rsid w:val="00E459E4"/>
    <w:rsid w:val="00E46160"/>
    <w:rsid w:val="00E4683E"/>
    <w:rsid w:val="00E53738"/>
    <w:rsid w:val="00E57D47"/>
    <w:rsid w:val="00E60275"/>
    <w:rsid w:val="00E63789"/>
    <w:rsid w:val="00E64441"/>
    <w:rsid w:val="00E64A60"/>
    <w:rsid w:val="00E64E7D"/>
    <w:rsid w:val="00E72C91"/>
    <w:rsid w:val="00E73F4D"/>
    <w:rsid w:val="00E754D5"/>
    <w:rsid w:val="00E77670"/>
    <w:rsid w:val="00E77E9F"/>
    <w:rsid w:val="00E830E7"/>
    <w:rsid w:val="00E87135"/>
    <w:rsid w:val="00E9338F"/>
    <w:rsid w:val="00E93C29"/>
    <w:rsid w:val="00E94157"/>
    <w:rsid w:val="00E9451F"/>
    <w:rsid w:val="00E97E8C"/>
    <w:rsid w:val="00EA0484"/>
    <w:rsid w:val="00EA1D7F"/>
    <w:rsid w:val="00EA6E02"/>
    <w:rsid w:val="00EB1B82"/>
    <w:rsid w:val="00EB4AF7"/>
    <w:rsid w:val="00EB6EEB"/>
    <w:rsid w:val="00EB78EC"/>
    <w:rsid w:val="00EC1533"/>
    <w:rsid w:val="00EC1A56"/>
    <w:rsid w:val="00EC51D3"/>
    <w:rsid w:val="00EC6162"/>
    <w:rsid w:val="00ED06EF"/>
    <w:rsid w:val="00ED10A8"/>
    <w:rsid w:val="00ED2BF5"/>
    <w:rsid w:val="00ED4944"/>
    <w:rsid w:val="00ED61D1"/>
    <w:rsid w:val="00ED6B29"/>
    <w:rsid w:val="00ED70A8"/>
    <w:rsid w:val="00ED70BB"/>
    <w:rsid w:val="00ED70D8"/>
    <w:rsid w:val="00ED7850"/>
    <w:rsid w:val="00EE57F5"/>
    <w:rsid w:val="00EE5DA8"/>
    <w:rsid w:val="00EF3D8C"/>
    <w:rsid w:val="00EF431C"/>
    <w:rsid w:val="00EF4BAB"/>
    <w:rsid w:val="00EF58B4"/>
    <w:rsid w:val="00EF5D43"/>
    <w:rsid w:val="00EF7679"/>
    <w:rsid w:val="00F00C3F"/>
    <w:rsid w:val="00F017D3"/>
    <w:rsid w:val="00F02FC2"/>
    <w:rsid w:val="00F17F04"/>
    <w:rsid w:val="00F2152F"/>
    <w:rsid w:val="00F22D1A"/>
    <w:rsid w:val="00F234FD"/>
    <w:rsid w:val="00F23BAB"/>
    <w:rsid w:val="00F240EF"/>
    <w:rsid w:val="00F244C7"/>
    <w:rsid w:val="00F2497E"/>
    <w:rsid w:val="00F26CA0"/>
    <w:rsid w:val="00F270C0"/>
    <w:rsid w:val="00F27157"/>
    <w:rsid w:val="00F33656"/>
    <w:rsid w:val="00F35968"/>
    <w:rsid w:val="00F37625"/>
    <w:rsid w:val="00F430B3"/>
    <w:rsid w:val="00F437B7"/>
    <w:rsid w:val="00F43853"/>
    <w:rsid w:val="00F45121"/>
    <w:rsid w:val="00F46C85"/>
    <w:rsid w:val="00F473B1"/>
    <w:rsid w:val="00F473FE"/>
    <w:rsid w:val="00F52B47"/>
    <w:rsid w:val="00F63960"/>
    <w:rsid w:val="00F65910"/>
    <w:rsid w:val="00F75DAF"/>
    <w:rsid w:val="00F76E02"/>
    <w:rsid w:val="00F771C8"/>
    <w:rsid w:val="00F81ED1"/>
    <w:rsid w:val="00F85332"/>
    <w:rsid w:val="00F85F3D"/>
    <w:rsid w:val="00F86B05"/>
    <w:rsid w:val="00F90DD4"/>
    <w:rsid w:val="00F9313E"/>
    <w:rsid w:val="00FA0842"/>
    <w:rsid w:val="00FA0DA1"/>
    <w:rsid w:val="00FA0FC4"/>
    <w:rsid w:val="00FA56EC"/>
    <w:rsid w:val="00FA59D5"/>
    <w:rsid w:val="00FA63EC"/>
    <w:rsid w:val="00FB05CD"/>
    <w:rsid w:val="00FB6F14"/>
    <w:rsid w:val="00FB7B80"/>
    <w:rsid w:val="00FC0A77"/>
    <w:rsid w:val="00FC2131"/>
    <w:rsid w:val="00FC33A7"/>
    <w:rsid w:val="00FC70B1"/>
    <w:rsid w:val="00FD1A86"/>
    <w:rsid w:val="00FD23F9"/>
    <w:rsid w:val="00FD3117"/>
    <w:rsid w:val="00FE26E8"/>
    <w:rsid w:val="00FE4B7F"/>
    <w:rsid w:val="00FE77C1"/>
    <w:rsid w:val="00FF1A3B"/>
    <w:rsid w:val="00FF5894"/>
    <w:rsid w:val="00FF5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044E0B6"/>
  <w15:chartTrackingRefBased/>
  <w15:docId w15:val="{89933C69-10EB-4FC0-9523-766AD469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0374"/>
    <w:rPr>
      <w:rFonts w:ascii="Arial" w:hAnsi="Arial"/>
      <w:sz w:val="24"/>
      <w:szCs w:val="24"/>
    </w:rPr>
  </w:style>
  <w:style w:type="paragraph" w:styleId="Heading1">
    <w:name w:val="heading 1"/>
    <w:basedOn w:val="Normal"/>
    <w:next w:val="Normal"/>
    <w:qFormat/>
    <w:rsid w:val="00E64441"/>
    <w:pPr>
      <w:keepNext/>
      <w:jc w:val="center"/>
      <w:outlineLvl w:val="0"/>
    </w:pPr>
    <w:rPr>
      <w:rFonts w:cs="Arial"/>
      <w:b/>
      <w:bCs/>
    </w:rPr>
  </w:style>
  <w:style w:type="paragraph" w:styleId="Heading2">
    <w:name w:val="heading 2"/>
    <w:basedOn w:val="Normal"/>
    <w:next w:val="Normal"/>
    <w:qFormat/>
    <w:rsid w:val="00E64441"/>
    <w:pPr>
      <w:keepNext/>
      <w:framePr w:hSpace="180" w:wrap="notBeside" w:hAnchor="margin" w:y="-2156"/>
      <w:jc w:val="center"/>
      <w:outlineLvl w:val="1"/>
    </w:pPr>
    <w:rPr>
      <w:rFonts w:cs="Arial"/>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4441"/>
    <w:pPr>
      <w:autoSpaceDE w:val="0"/>
      <w:autoSpaceDN w:val="0"/>
      <w:adjustRightInd w:val="0"/>
    </w:pPr>
    <w:rPr>
      <w:rFonts w:ascii="Arial" w:hAnsi="Arial" w:cs="Arial"/>
      <w:color w:val="000000"/>
      <w:sz w:val="24"/>
      <w:szCs w:val="24"/>
    </w:rPr>
  </w:style>
  <w:style w:type="paragraph" w:styleId="BodyText">
    <w:name w:val="Body Text"/>
    <w:basedOn w:val="Normal"/>
    <w:rsid w:val="00E64441"/>
    <w:rPr>
      <w:rFonts w:ascii="Century Schoolbook" w:hAnsi="Century Schoolbook"/>
      <w:sz w:val="21"/>
      <w:szCs w:val="21"/>
    </w:rPr>
  </w:style>
  <w:style w:type="character" w:styleId="Hyperlink">
    <w:name w:val="Hyperlink"/>
    <w:rsid w:val="00E64441"/>
    <w:rPr>
      <w:rFonts w:cs="Times New Roman"/>
      <w:color w:val="0000FF"/>
      <w:u w:val="single"/>
    </w:rPr>
  </w:style>
  <w:style w:type="paragraph" w:styleId="Header">
    <w:name w:val="header"/>
    <w:basedOn w:val="Normal"/>
    <w:rsid w:val="00271C75"/>
    <w:pPr>
      <w:tabs>
        <w:tab w:val="center" w:pos="4320"/>
        <w:tab w:val="right" w:pos="8640"/>
      </w:tabs>
    </w:pPr>
  </w:style>
  <w:style w:type="paragraph" w:styleId="Footer">
    <w:name w:val="footer"/>
    <w:basedOn w:val="Normal"/>
    <w:link w:val="FooterChar"/>
    <w:uiPriority w:val="99"/>
    <w:rsid w:val="00271C75"/>
    <w:pPr>
      <w:tabs>
        <w:tab w:val="center" w:pos="4320"/>
        <w:tab w:val="right" w:pos="8640"/>
      </w:tabs>
    </w:pPr>
  </w:style>
  <w:style w:type="character" w:customStyle="1" w:styleId="FooterChar">
    <w:name w:val="Footer Char"/>
    <w:link w:val="Footer"/>
    <w:uiPriority w:val="99"/>
    <w:rsid w:val="0043276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AppData\Local\Temp\Report%20on%20Injury%20or%20Loss%20of%20Lif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Report on Injury or Loss of Life</Template>
  <TotalTime>1</TotalTime>
  <Pages>5</Pages>
  <Words>1780</Words>
  <Characters>10152</Characters>
  <Application>Microsoft Office Word</Application>
  <DocSecurity>0</DocSecurity>
  <Lines>84</Lines>
  <Paragraphs>23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Questionnaires for Listing &amp; Flooding:</vt:lpstr>
      <vt:lpstr>Questionnaires for Foundering:</vt:lpstr>
    </vt:vector>
  </TitlesOfParts>
  <Company>MCS (FE) PTE LTD</Company>
  <LinksUpToDate>false</LinksUpToDate>
  <CharactersWithSpaces>11909</CharactersWithSpaces>
  <SharedDoc>false</SharedDoc>
  <HLinks>
    <vt:vector size="12" baseType="variant">
      <vt:variant>
        <vt:i4>7405640</vt:i4>
      </vt:variant>
      <vt:variant>
        <vt:i4>222</vt:i4>
      </vt:variant>
      <vt:variant>
        <vt:i4>0</vt:i4>
      </vt:variant>
      <vt:variant>
        <vt:i4>5</vt:i4>
      </vt:variant>
      <vt:variant>
        <vt:lpwstr>mailto:flag@naurumaritime.com</vt:lpwstr>
      </vt:variant>
      <vt:variant>
        <vt:lpwstr/>
      </vt:variant>
      <vt:variant>
        <vt:i4>5177348</vt:i4>
      </vt:variant>
      <vt:variant>
        <vt:i4>219</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Niue Ship Registry</dc:creator>
  <cp:keywords/>
  <cp:lastModifiedBy>Henry Lam</cp:lastModifiedBy>
  <cp:revision>3</cp:revision>
  <cp:lastPrinted>2018-07-24T03:05:00Z</cp:lastPrinted>
  <dcterms:created xsi:type="dcterms:W3CDTF">2025-04-22T02:55:00Z</dcterms:created>
  <dcterms:modified xsi:type="dcterms:W3CDTF">2025-04-22T07:22:00Z</dcterms:modified>
</cp:coreProperties>
</file>